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024DD" w14:textId="48DE8400" w:rsidR="00DD60A4" w:rsidRDefault="004425F0">
      <w:r>
        <w:rPr>
          <w:noProof/>
        </w:rPr>
        <mc:AlternateContent>
          <mc:Choice Requires="wps">
            <w:drawing>
              <wp:anchor distT="0" distB="0" distL="114300" distR="114300" simplePos="0" relativeHeight="251713536" behindDoc="0" locked="0" layoutInCell="1" allowOverlap="1" wp14:anchorId="2147D48E" wp14:editId="5BB20C19">
                <wp:simplePos x="0" y="0"/>
                <wp:positionH relativeFrom="column">
                  <wp:posOffset>3855085</wp:posOffset>
                </wp:positionH>
                <wp:positionV relativeFrom="paragraph">
                  <wp:posOffset>231140</wp:posOffset>
                </wp:positionV>
                <wp:extent cx="3352800" cy="6858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33528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26B6DC" w14:textId="495C795C" w:rsidR="004425F0" w:rsidRPr="00C25682" w:rsidRDefault="00C56363">
                            <w:pPr>
                              <w:rPr>
                                <w:sz w:val="36"/>
                                <w14:shadow w14:blurRad="50800" w14:dist="50800" w14:dir="5400000" w14:sx="43000" w14:sy="43000" w14:kx="0" w14:ky="0" w14:algn="ctr">
                                  <w14:schemeClr w14:val="accent2">
                                    <w14:alpha w14:val="57000"/>
                                  </w14:schemeClr>
                                </w14:shadow>
                              </w:rPr>
                            </w:pPr>
                            <w:r>
                              <w:rPr>
                                <w:sz w:val="36"/>
                                <w14:shadow w14:blurRad="50800" w14:dist="50800" w14:dir="5400000" w14:sx="43000" w14:sy="43000" w14:kx="0" w14:ky="0" w14:algn="ctr">
                                  <w14:schemeClr w14:val="accent2">
                                    <w14:alpha w14:val="57000"/>
                                  </w14:schemeClr>
                                </w14:shadow>
                              </w:rPr>
                              <w:t>GO Center Newsletter September 2017</w:t>
                            </w:r>
                          </w:p>
                          <w:p w14:paraId="1341DEAE" w14:textId="77777777" w:rsidR="004425F0" w:rsidRDefault="004425F0">
                            <w:pPr>
                              <w:rPr>
                                <w:sz w:val="36"/>
                              </w:rPr>
                            </w:pPr>
                          </w:p>
                          <w:p w14:paraId="61087AFF" w14:textId="77777777" w:rsidR="004425F0" w:rsidRPr="004425F0" w:rsidRDefault="004425F0">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47D48E" id="_x0000_t202" coordsize="21600,21600" o:spt="202" path="m,l,21600r21600,l21600,xe">
                <v:stroke joinstyle="miter"/>
                <v:path gradientshapeok="t" o:connecttype="rect"/>
              </v:shapetype>
              <v:shape id="Text Box 92" o:spid="_x0000_s1026" type="#_x0000_t202" style="position:absolute;margin-left:303.55pt;margin-top:18.2pt;width:264pt;height:5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" filled="f" stroked="f">
                <v:textbox>
                  <w:txbxContent>
                    <w:p w14:paraId="2726B6DC" w14:textId="495C795C" w:rsidR="004425F0" w:rsidRPr="00C25682" w:rsidRDefault="00C56363">
                      <w:pPr>
                        <w:rPr>
                          <w:sz w:val="36"/>
                          <w14:shadow w14:blurRad="50800" w14:dist="50800" w14:dir="5400000" w14:sx="43000" w14:sy="43000" w14:kx="0" w14:ky="0" w14:algn="ctr">
                            <w14:schemeClr w14:val="accent2">
                              <w14:alpha w14:val="57000"/>
                            </w14:schemeClr>
                          </w14:shadow>
                        </w:rPr>
                      </w:pPr>
                      <w:r>
                        <w:rPr>
                          <w:sz w:val="36"/>
                          <w14:shadow w14:blurRad="50800" w14:dist="50800" w14:dir="5400000" w14:sx="43000" w14:sy="43000" w14:kx="0" w14:ky="0" w14:algn="ctr">
                            <w14:schemeClr w14:val="accent2">
                              <w14:alpha w14:val="57000"/>
                            </w14:schemeClr>
                          </w14:shadow>
                        </w:rPr>
                        <w:t>GO Center Newsletter September 2017</w:t>
                      </w:r>
                    </w:p>
                    <w:p w14:paraId="1341DEAE" w14:textId="77777777" w:rsidR="004425F0" w:rsidRDefault="004425F0">
                      <w:pPr>
                        <w:rPr>
                          <w:sz w:val="36"/>
                        </w:rPr>
                      </w:pPr>
                    </w:p>
                    <w:p w14:paraId="61087AFF" w14:textId="77777777" w:rsidR="004425F0" w:rsidRPr="004425F0" w:rsidRDefault="004425F0">
                      <w:pPr>
                        <w:rPr>
                          <w:sz w:val="36"/>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588703FB" wp14:editId="4EB09969">
                <wp:simplePos x="0" y="0"/>
                <wp:positionH relativeFrom="column">
                  <wp:posOffset>3858260</wp:posOffset>
                </wp:positionH>
                <wp:positionV relativeFrom="paragraph">
                  <wp:posOffset>231140</wp:posOffset>
                </wp:positionV>
                <wp:extent cx="3222625" cy="683260"/>
                <wp:effectExtent l="0" t="0" r="3175" b="254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E4D0B" w14:textId="77777777"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8703FB" id="Text Box 135" o:spid="_x0000_s1027" type="#_x0000_t202" style="position:absolute;margin-left:303.8pt;margin-top:18.2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kktgIAALU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OJj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" filled="f" stroked="f">
                <v:textbox inset="0,0,0,0">
                  <w:txbxContent>
                    <w:p w14:paraId="71AE4D0B" w14:textId="77777777"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14:anchorId="67FA3A31" wp14:editId="05975CF8">
                <wp:simplePos x="0" y="0"/>
                <wp:positionH relativeFrom="column">
                  <wp:posOffset>3515360</wp:posOffset>
                </wp:positionH>
                <wp:positionV relativeFrom="paragraph">
                  <wp:posOffset>994410</wp:posOffset>
                </wp:positionV>
                <wp:extent cx="3724275" cy="8555990"/>
                <wp:effectExtent l="0" t="3810" r="12065" b="12700"/>
                <wp:wrapNone/>
                <wp:docPr id="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70 w 6062"/>
                            <a:gd name="T1" fmla="*/ 13436 h 13597"/>
                            <a:gd name="T2" fmla="*/ 67 w 6062"/>
                            <a:gd name="T3" fmla="*/ 13597 h 13597"/>
                            <a:gd name="T4" fmla="*/ 0 w 6062"/>
                            <a:gd name="T5" fmla="*/ 13592 h 13597"/>
                            <a:gd name="T6" fmla="*/ 2 w 6062"/>
                            <a:gd name="T7" fmla="*/ 13436 h 13597"/>
                            <a:gd name="T8" fmla="*/ 2 w 6062"/>
                            <a:gd name="T9" fmla="*/ 701 h 13597"/>
                            <a:gd name="T10" fmla="*/ 2 w 6062"/>
                            <a:gd name="T11" fmla="*/ 701 h 13597"/>
                            <a:gd name="T12" fmla="*/ 2 w 6062"/>
                            <a:gd name="T13" fmla="*/ 701 h 13597"/>
                            <a:gd name="T14" fmla="*/ 3 w 6062"/>
                            <a:gd name="T15" fmla="*/ 666 h 13597"/>
                            <a:gd name="T16" fmla="*/ 5 w 6062"/>
                            <a:gd name="T17" fmla="*/ 631 h 13597"/>
                            <a:gd name="T18" fmla="*/ 9 w 6062"/>
                            <a:gd name="T19" fmla="*/ 596 h 13597"/>
                            <a:gd name="T20" fmla="*/ 13 w 6062"/>
                            <a:gd name="T21" fmla="*/ 562 h 13597"/>
                            <a:gd name="T22" fmla="*/ 20 w 6062"/>
                            <a:gd name="T23" fmla="*/ 529 h 13597"/>
                            <a:gd name="T24" fmla="*/ 26 w 6062"/>
                            <a:gd name="T25" fmla="*/ 496 h 13597"/>
                            <a:gd name="T26" fmla="*/ 34 w 6062"/>
                            <a:gd name="T27" fmla="*/ 463 h 13597"/>
                            <a:gd name="T28" fmla="*/ 44 w 6062"/>
                            <a:gd name="T29" fmla="*/ 433 h 13597"/>
                            <a:gd name="T30" fmla="*/ 54 w 6062"/>
                            <a:gd name="T31" fmla="*/ 402 h 13597"/>
                            <a:gd name="T32" fmla="*/ 65 w 6062"/>
                            <a:gd name="T33" fmla="*/ 372 h 13597"/>
                            <a:gd name="T34" fmla="*/ 77 w 6062"/>
                            <a:gd name="T35" fmla="*/ 343 h 13597"/>
                            <a:gd name="T36" fmla="*/ 92 w 6062"/>
                            <a:gd name="T37" fmla="*/ 314 h 13597"/>
                            <a:gd name="T38" fmla="*/ 106 w 6062"/>
                            <a:gd name="T39" fmla="*/ 288 h 13597"/>
                            <a:gd name="T40" fmla="*/ 121 w 6062"/>
                            <a:gd name="T41" fmla="*/ 262 h 13597"/>
                            <a:gd name="T42" fmla="*/ 138 w 6062"/>
                            <a:gd name="T43" fmla="*/ 236 h 13597"/>
                            <a:gd name="T44" fmla="*/ 155 w 6062"/>
                            <a:gd name="T45" fmla="*/ 212 h 13597"/>
                            <a:gd name="T46" fmla="*/ 174 w 6062"/>
                            <a:gd name="T47" fmla="*/ 188 h 13597"/>
                            <a:gd name="T48" fmla="*/ 193 w 6062"/>
                            <a:gd name="T49" fmla="*/ 165 h 13597"/>
                            <a:gd name="T50" fmla="*/ 213 w 6062"/>
                            <a:gd name="T51" fmla="*/ 144 h 13597"/>
                            <a:gd name="T52" fmla="*/ 233 w 6062"/>
                            <a:gd name="T53" fmla="*/ 125 h 13597"/>
                            <a:gd name="T54" fmla="*/ 255 w 6062"/>
                            <a:gd name="T55" fmla="*/ 106 h 13597"/>
                            <a:gd name="T56" fmla="*/ 278 w 6062"/>
                            <a:gd name="T57" fmla="*/ 89 h 13597"/>
                            <a:gd name="T58" fmla="*/ 301 w 6062"/>
                            <a:gd name="T59" fmla="*/ 74 h 13597"/>
                            <a:gd name="T60" fmla="*/ 325 w 6062"/>
                            <a:gd name="T61" fmla="*/ 60 h 13597"/>
                            <a:gd name="T62" fmla="*/ 348 w 6062"/>
                            <a:gd name="T63" fmla="*/ 47 h 13597"/>
                            <a:gd name="T64" fmla="*/ 373 w 6062"/>
                            <a:gd name="T65" fmla="*/ 35 h 13597"/>
                            <a:gd name="T66" fmla="*/ 386 w 6062"/>
                            <a:gd name="T67" fmla="*/ 30 h 13597"/>
                            <a:gd name="T68" fmla="*/ 399 w 6062"/>
                            <a:gd name="T69" fmla="*/ 26 h 13597"/>
                            <a:gd name="T70" fmla="*/ 411 w 6062"/>
                            <a:gd name="T71" fmla="*/ 21 h 13597"/>
                            <a:gd name="T72" fmla="*/ 425 w 6062"/>
                            <a:gd name="T73" fmla="*/ 17 h 13597"/>
                            <a:gd name="T74" fmla="*/ 438 w 6062"/>
                            <a:gd name="T75" fmla="*/ 14 h 13597"/>
                            <a:gd name="T76" fmla="*/ 450 w 6062"/>
                            <a:gd name="T77" fmla="*/ 12 h 13597"/>
                            <a:gd name="T78" fmla="*/ 464 w 6062"/>
                            <a:gd name="T79" fmla="*/ 9 h 13597"/>
                            <a:gd name="T80" fmla="*/ 477 w 6062"/>
                            <a:gd name="T81" fmla="*/ 7 h 13597"/>
                            <a:gd name="T82" fmla="*/ 491 w 6062"/>
                            <a:gd name="T83" fmla="*/ 5 h 13597"/>
                            <a:gd name="T84" fmla="*/ 505 w 6062"/>
                            <a:gd name="T85" fmla="*/ 4 h 13597"/>
                            <a:gd name="T86" fmla="*/ 519 w 6062"/>
                            <a:gd name="T87" fmla="*/ 3 h 13597"/>
                            <a:gd name="T88" fmla="*/ 532 w 6062"/>
                            <a:gd name="T89" fmla="*/ 3 h 13597"/>
                            <a:gd name="T90" fmla="*/ 532 w 6062"/>
                            <a:gd name="T91" fmla="*/ 3 h 13597"/>
                            <a:gd name="T92" fmla="*/ 532 w 6062"/>
                            <a:gd name="T93" fmla="*/ 3 h 13597"/>
                            <a:gd name="T94" fmla="*/ 5851 w 6062"/>
                            <a:gd name="T95" fmla="*/ 3 h 13597"/>
                            <a:gd name="T96" fmla="*/ 6052 w 6062"/>
                            <a:gd name="T97" fmla="*/ 0 h 13597"/>
                            <a:gd name="T98" fmla="*/ 6062 w 6062"/>
                            <a:gd name="T99" fmla="*/ 72 h 13597"/>
                            <a:gd name="T100" fmla="*/ 5851 w 6062"/>
                            <a:gd name="T101" fmla="*/ 72 h 13597"/>
                            <a:gd name="T102" fmla="*/ 532 w 6062"/>
                            <a:gd name="T103" fmla="*/ 72 h 13597"/>
                            <a:gd name="T104" fmla="*/ 532 w 6062"/>
                            <a:gd name="T105" fmla="*/ 72 h 13597"/>
                            <a:gd name="T106" fmla="*/ 532 w 6062"/>
                            <a:gd name="T107" fmla="*/ 72 h 13597"/>
                            <a:gd name="T108" fmla="*/ 509 w 6062"/>
                            <a:gd name="T109" fmla="*/ 73 h 13597"/>
                            <a:gd name="T110" fmla="*/ 486 w 6062"/>
                            <a:gd name="T111" fmla="*/ 76 h 13597"/>
                            <a:gd name="T112" fmla="*/ 463 w 6062"/>
                            <a:gd name="T113" fmla="*/ 79 h 13597"/>
                            <a:gd name="T114" fmla="*/ 441 w 6062"/>
                            <a:gd name="T115" fmla="*/ 85 h 13597"/>
                            <a:gd name="T116" fmla="*/ 419 w 6062"/>
                            <a:gd name="T117" fmla="*/ 91 h 13597"/>
                            <a:gd name="T118" fmla="*/ 398 w 6062"/>
                            <a:gd name="T119" fmla="*/ 100 h 13597"/>
                            <a:gd name="T120" fmla="*/ 375 w 6062"/>
                            <a:gd name="T121" fmla="*/ 110 h 13597"/>
                            <a:gd name="T122" fmla="*/ 355 w 6062"/>
                            <a:gd name="T123" fmla="*/ 121 h 13597"/>
                            <a:gd name="T124" fmla="*/ 335 w 6062"/>
                            <a:gd name="T125" fmla="*/ 132 h 13597"/>
                            <a:gd name="T126" fmla="*/ 315 w 6062"/>
                            <a:gd name="T127" fmla="*/ 147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62" h="13597">
                              <a:moveTo>
                                <a:pt x="70" y="13436"/>
                              </a:moveTo>
                              <a:lnTo>
                                <a:pt x="67" y="13597"/>
                              </a:lnTo>
                              <a:lnTo>
                                <a:pt x="0" y="13592"/>
                              </a:lnTo>
                              <a:lnTo>
                                <a:pt x="2" y="13436"/>
                              </a:lnTo>
                              <a:lnTo>
                                <a:pt x="2" y="701"/>
                              </a:lnTo>
                              <a:lnTo>
                                <a:pt x="2" y="701"/>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32" y="3"/>
                              </a:lnTo>
                              <a:lnTo>
                                <a:pt x="532" y="3"/>
                              </a:lnTo>
                              <a:lnTo>
                                <a:pt x="5851" y="3"/>
                              </a:lnTo>
                              <a:lnTo>
                                <a:pt x="6052" y="0"/>
                              </a:lnTo>
                              <a:lnTo>
                                <a:pt x="6062" y="72"/>
                              </a:lnTo>
                              <a:lnTo>
                                <a:pt x="5851" y="72"/>
                              </a:lnTo>
                              <a:lnTo>
                                <a:pt x="532" y="72"/>
                              </a:lnTo>
                              <a:lnTo>
                                <a:pt x="532"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701"/>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B3689D"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" path="m70,13436l67,13597,,13592,2,13436,2,701,2,701,2,701,3,666,5,631,9,596,13,562,20,529,26,496,34,463,44,433,54,402,65,372,77,343,92,314,106,288,121,262,138,236,155,212,174,188,193,165,213,144,233,125,255,106,278,89,301,74,325,60,348,47,373,35,386,30,399,26,411,21,425,17,438,14,450,12,464,9,477,7,491,5,505,4,519,3,532,3,532,3,532,3,5851,3,6052,,6062,72,5851,72,532,72,532,72,532,72,509,73,486,76,463,79,441,85,419,91,398,100,375,110,355,121,335,132,315,147,295,161,278,178,259,195,242,213,225,233,209,253,194,275,178,299,165,322,152,347,139,373,128,399,117,426,108,455,99,484,93,513,85,544,81,574,76,605,73,637,71,669,70,701,70,701,70,701,70,13436xe" fillcolor="#fbd4b4 [1305]" stroked="f">
                <v:fill opacity="37265f"/>
                <v:path arrowok="t" o:connecttype="custom" o:connectlocs="43005,8454680;41162,8555990;0,8552844;1229,8454680;1229,441108;1229,441108;1229,441108;1843,419084;3072,397060;5529,375036;7987,353642;12287,332876;15973,312111;20888,291345;27032,272468;33176,252961;39934,234083;47306,215835;56521,197586;65123,181226;74338,164865;84782,148504;95226,133402;106899,118300;118572,103827;130860,90613;143147,78657;156663,66701;170793,56004;184924,46565;199668,37755;213799,29575;229158,22024;237145,18878;245131,16361;252504,13214;261105,10697;269091,8810;276464,7551;285065,5663;293052,4405;301653,3146;310254,2517;318855,1888;326842,1888;326842,1888;326842,1888;3594644,1888;3718131,0;3724275,45306;3594644,45306;326842,45306;326842,45306;326842,45306;312711,45936;298581,47823;284451,49711;270935,53487;257419,57262;244517,62926;230387,69218;218099,76140;205812,83062;193525,92501" o:connectangles="0,0,0,0,0,0,0,0,0,0,0,0,0,0,0,0,0,0,0,0,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14:anchorId="1AD6508A" wp14:editId="2ADC8BAF">
                <wp:simplePos x="0" y="0"/>
                <wp:positionH relativeFrom="column">
                  <wp:posOffset>3956050</wp:posOffset>
                </wp:positionH>
                <wp:positionV relativeFrom="paragraph">
                  <wp:posOffset>201295</wp:posOffset>
                </wp:positionV>
                <wp:extent cx="3284220" cy="714375"/>
                <wp:effectExtent l="6350" t="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2361E3C"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14:anchorId="548E5A35" wp14:editId="50C767D2">
                <wp:simplePos x="0" y="0"/>
                <wp:positionH relativeFrom="column">
                  <wp:posOffset>132715</wp:posOffset>
                </wp:positionH>
                <wp:positionV relativeFrom="paragraph">
                  <wp:posOffset>175260</wp:posOffset>
                </wp:positionV>
                <wp:extent cx="2135505" cy="1505585"/>
                <wp:effectExtent l="5715" t="0" r="5080" b="0"/>
                <wp:wrapNone/>
                <wp:docPr id="7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1"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3"/>
                        <wps:cNvSpPr>
                          <a:spLocks/>
                        </wps:cNvSpPr>
                        <wps:spPr bwMode="auto">
                          <a:xfrm>
                            <a:off x="486" y="810"/>
                            <a:ext cx="2604" cy="1643"/>
                          </a:xfrm>
                          <a:custGeom>
                            <a:avLst/>
                            <a:gdLst>
                              <a:gd name="T0" fmla="*/ 9166 w 10415"/>
                              <a:gd name="T1" fmla="*/ 398 h 6570"/>
                              <a:gd name="T2" fmla="*/ 9097 w 10415"/>
                              <a:gd name="T3" fmla="*/ 319 h 6570"/>
                              <a:gd name="T4" fmla="*/ 9023 w 10415"/>
                              <a:gd name="T5" fmla="*/ 249 h 6570"/>
                              <a:gd name="T6" fmla="*/ 8944 w 10415"/>
                              <a:gd name="T7" fmla="*/ 188 h 6570"/>
                              <a:gd name="T8" fmla="*/ 8861 w 10415"/>
                              <a:gd name="T9" fmla="*/ 137 h 6570"/>
                              <a:gd name="T10" fmla="*/ 8772 w 10415"/>
                              <a:gd name="T11" fmla="*/ 93 h 6570"/>
                              <a:gd name="T12" fmla="*/ 8681 w 10415"/>
                              <a:gd name="T13" fmla="*/ 59 h 6570"/>
                              <a:gd name="T14" fmla="*/ 8585 w 10415"/>
                              <a:gd name="T15" fmla="*/ 34 h 6570"/>
                              <a:gd name="T16" fmla="*/ 8486 w 10415"/>
                              <a:gd name="T17" fmla="*/ 16 h 6570"/>
                              <a:gd name="T18" fmla="*/ 8384 w 10415"/>
                              <a:gd name="T19" fmla="*/ 4 h 6570"/>
                              <a:gd name="T20" fmla="*/ 8280 w 10415"/>
                              <a:gd name="T21" fmla="*/ 0 h 6570"/>
                              <a:gd name="T22" fmla="*/ 8174 w 10415"/>
                              <a:gd name="T23" fmla="*/ 2 h 6570"/>
                              <a:gd name="T24" fmla="*/ 8067 w 10415"/>
                              <a:gd name="T25" fmla="*/ 12 h 6570"/>
                              <a:gd name="T26" fmla="*/ 7957 w 10415"/>
                              <a:gd name="T27" fmla="*/ 27 h 6570"/>
                              <a:gd name="T28" fmla="*/ 7848 w 10415"/>
                              <a:gd name="T29" fmla="*/ 47 h 6570"/>
                              <a:gd name="T30" fmla="*/ 7738 w 10415"/>
                              <a:gd name="T31" fmla="*/ 74 h 6570"/>
                              <a:gd name="T32" fmla="*/ 7627 w 10415"/>
                              <a:gd name="T33" fmla="*/ 105 h 6570"/>
                              <a:gd name="T34" fmla="*/ 7518 w 10415"/>
                              <a:gd name="T35" fmla="*/ 141 h 6570"/>
                              <a:gd name="T36" fmla="*/ 7409 w 10415"/>
                              <a:gd name="T37" fmla="*/ 181 h 6570"/>
                              <a:gd name="T38" fmla="*/ 7301 w 10415"/>
                              <a:gd name="T39" fmla="*/ 225 h 6570"/>
                              <a:gd name="T40" fmla="*/ 7196 w 10415"/>
                              <a:gd name="T41" fmla="*/ 273 h 6570"/>
                              <a:gd name="T42" fmla="*/ 7091 w 10415"/>
                              <a:gd name="T43" fmla="*/ 324 h 6570"/>
                              <a:gd name="T44" fmla="*/ 6991 w 10415"/>
                              <a:gd name="T45" fmla="*/ 378 h 6570"/>
                              <a:gd name="T46" fmla="*/ 6892 w 10415"/>
                              <a:gd name="T47" fmla="*/ 434 h 6570"/>
                              <a:gd name="T48" fmla="*/ 6797 w 10415"/>
                              <a:gd name="T49" fmla="*/ 493 h 6570"/>
                              <a:gd name="T50" fmla="*/ 6704 w 10415"/>
                              <a:gd name="T51" fmla="*/ 554 h 6570"/>
                              <a:gd name="T52" fmla="*/ 6617 w 10415"/>
                              <a:gd name="T53" fmla="*/ 616 h 6570"/>
                              <a:gd name="T54" fmla="*/ 6533 w 10415"/>
                              <a:gd name="T55" fmla="*/ 679 h 6570"/>
                              <a:gd name="T56" fmla="*/ 6455 w 10415"/>
                              <a:gd name="T57" fmla="*/ 744 h 6570"/>
                              <a:gd name="T58" fmla="*/ 6381 w 10415"/>
                              <a:gd name="T59" fmla="*/ 809 h 6570"/>
                              <a:gd name="T60" fmla="*/ 6313 w 10415"/>
                              <a:gd name="T61" fmla="*/ 875 h 6570"/>
                              <a:gd name="T62" fmla="*/ 6251 w 10415"/>
                              <a:gd name="T63" fmla="*/ 939 h 6570"/>
                              <a:gd name="T64" fmla="*/ 6197 w 10415"/>
                              <a:gd name="T65" fmla="*/ 1004 h 6570"/>
                              <a:gd name="T66" fmla="*/ 6173 w 10415"/>
                              <a:gd name="T67" fmla="*/ 921 h 6570"/>
                              <a:gd name="T68" fmla="*/ 6151 w 10415"/>
                              <a:gd name="T69" fmla="*/ 835 h 6570"/>
                              <a:gd name="T70" fmla="*/ 6139 w 10415"/>
                              <a:gd name="T71" fmla="*/ 790 h 6570"/>
                              <a:gd name="T72" fmla="*/ 6126 w 10415"/>
                              <a:gd name="T73" fmla="*/ 747 h 6570"/>
                              <a:gd name="T74" fmla="*/ 6113 w 10415"/>
                              <a:gd name="T75" fmla="*/ 702 h 6570"/>
                              <a:gd name="T76" fmla="*/ 6098 w 10415"/>
                              <a:gd name="T77" fmla="*/ 658 h 6570"/>
                              <a:gd name="T78" fmla="*/ 6081 w 10415"/>
                              <a:gd name="T79" fmla="*/ 615 h 6570"/>
                              <a:gd name="T80" fmla="*/ 6061 w 10415"/>
                              <a:gd name="T81" fmla="*/ 572 h 6570"/>
                              <a:gd name="T82" fmla="*/ 6040 w 10415"/>
                              <a:gd name="T83" fmla="*/ 532 h 6570"/>
                              <a:gd name="T84" fmla="*/ 6016 w 10415"/>
                              <a:gd name="T85" fmla="*/ 492 h 6570"/>
                              <a:gd name="T86" fmla="*/ 5990 w 10415"/>
                              <a:gd name="T87" fmla="*/ 454 h 6570"/>
                              <a:gd name="T88" fmla="*/ 5960 w 10415"/>
                              <a:gd name="T89" fmla="*/ 418 h 6570"/>
                              <a:gd name="T90" fmla="*/ 5927 w 10415"/>
                              <a:gd name="T91" fmla="*/ 385 h 6570"/>
                              <a:gd name="T92" fmla="*/ 5888 w 10415"/>
                              <a:gd name="T93" fmla="*/ 353 h 6570"/>
                              <a:gd name="T94" fmla="*/ 5847 w 10415"/>
                              <a:gd name="T95" fmla="*/ 326 h 6570"/>
                              <a:gd name="T96" fmla="*/ 5801 w 10415"/>
                              <a:gd name="T97" fmla="*/ 301 h 6570"/>
                              <a:gd name="T98" fmla="*/ 5750 w 10415"/>
                              <a:gd name="T99" fmla="*/ 279 h 6570"/>
                              <a:gd name="T100" fmla="*/ 5694 w 10415"/>
                              <a:gd name="T101" fmla="*/ 262 h 6570"/>
                              <a:gd name="T102" fmla="*/ 5632 w 10415"/>
                              <a:gd name="T103" fmla="*/ 248 h 6570"/>
                              <a:gd name="T104" fmla="*/ 5566 w 10415"/>
                              <a:gd name="T105" fmla="*/ 239 h 6570"/>
                              <a:gd name="T106" fmla="*/ 5492 w 10415"/>
                              <a:gd name="T107" fmla="*/ 233 h 6570"/>
                              <a:gd name="T108" fmla="*/ 5413 w 10415"/>
                              <a:gd name="T109" fmla="*/ 233 h 6570"/>
                              <a:gd name="T110" fmla="*/ 5327 w 10415"/>
                              <a:gd name="T111" fmla="*/ 237 h 6570"/>
                              <a:gd name="T112" fmla="*/ 5233 w 10415"/>
                              <a:gd name="T113" fmla="*/ 248 h 6570"/>
                              <a:gd name="T114" fmla="*/ 5133 w 10415"/>
                              <a:gd name="T115" fmla="*/ 264 h 6570"/>
                              <a:gd name="T116" fmla="*/ 5026 w 10415"/>
                              <a:gd name="T117" fmla="*/ 285 h 6570"/>
                              <a:gd name="T118" fmla="*/ 4910 w 10415"/>
                              <a:gd name="T119" fmla="*/ 312 h 6570"/>
                              <a:gd name="T120" fmla="*/ 4786 w 10415"/>
                              <a:gd name="T121" fmla="*/ 347 h 6570"/>
                              <a:gd name="T122" fmla="*/ 4654 w 10415"/>
                              <a:gd name="T123" fmla="*/ 388 h 6570"/>
                              <a:gd name="T124" fmla="*/ 4512 w 10415"/>
                              <a:gd name="T125" fmla="*/ 435 h 6570"/>
                              <a:gd name="T126" fmla="*/ 4376 w 10415"/>
                              <a:gd name="T127" fmla="*/ 500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6"/>
                        <wps:cNvSpPr>
                          <a:spLocks/>
                        </wps:cNvSpPr>
                        <wps:spPr bwMode="auto">
                          <a:xfrm>
                            <a:off x="1928" y="1839"/>
                            <a:ext cx="170" cy="257"/>
                          </a:xfrm>
                          <a:custGeom>
                            <a:avLst/>
                            <a:gdLst>
                              <a:gd name="T0" fmla="*/ 502 w 679"/>
                              <a:gd name="T1" fmla="*/ 0 h 1026"/>
                              <a:gd name="T2" fmla="*/ 518 w 679"/>
                              <a:gd name="T3" fmla="*/ 0 h 1026"/>
                              <a:gd name="T4" fmla="*/ 532 w 679"/>
                              <a:gd name="T5" fmla="*/ 2 h 1026"/>
                              <a:gd name="T6" fmla="*/ 545 w 679"/>
                              <a:gd name="T7" fmla="*/ 5 h 1026"/>
                              <a:gd name="T8" fmla="*/ 559 w 679"/>
                              <a:gd name="T9" fmla="*/ 10 h 1026"/>
                              <a:gd name="T10" fmla="*/ 572 w 679"/>
                              <a:gd name="T11" fmla="*/ 15 h 1026"/>
                              <a:gd name="T12" fmla="*/ 584 w 679"/>
                              <a:gd name="T13" fmla="*/ 22 h 1026"/>
                              <a:gd name="T14" fmla="*/ 594 w 679"/>
                              <a:gd name="T15" fmla="*/ 30 h 1026"/>
                              <a:gd name="T16" fmla="*/ 605 w 679"/>
                              <a:gd name="T17" fmla="*/ 39 h 1026"/>
                              <a:gd name="T18" fmla="*/ 615 w 679"/>
                              <a:gd name="T19" fmla="*/ 50 h 1026"/>
                              <a:gd name="T20" fmla="*/ 625 w 679"/>
                              <a:gd name="T21" fmla="*/ 62 h 1026"/>
                              <a:gd name="T22" fmla="*/ 633 w 679"/>
                              <a:gd name="T23" fmla="*/ 74 h 1026"/>
                              <a:gd name="T24" fmla="*/ 640 w 679"/>
                              <a:gd name="T25" fmla="*/ 87 h 1026"/>
                              <a:gd name="T26" fmla="*/ 648 w 679"/>
                              <a:gd name="T27" fmla="*/ 101 h 1026"/>
                              <a:gd name="T28" fmla="*/ 655 w 679"/>
                              <a:gd name="T29" fmla="*/ 117 h 1026"/>
                              <a:gd name="T30" fmla="*/ 660 w 679"/>
                              <a:gd name="T31" fmla="*/ 133 h 1026"/>
                              <a:gd name="T32" fmla="*/ 666 w 679"/>
                              <a:gd name="T33" fmla="*/ 150 h 1026"/>
                              <a:gd name="T34" fmla="*/ 670 w 679"/>
                              <a:gd name="T35" fmla="*/ 167 h 1026"/>
                              <a:gd name="T36" fmla="*/ 673 w 679"/>
                              <a:gd name="T37" fmla="*/ 186 h 1026"/>
                              <a:gd name="T38" fmla="*/ 676 w 679"/>
                              <a:gd name="T39" fmla="*/ 205 h 1026"/>
                              <a:gd name="T40" fmla="*/ 677 w 679"/>
                              <a:gd name="T41" fmla="*/ 225 h 1026"/>
                              <a:gd name="T42" fmla="*/ 679 w 679"/>
                              <a:gd name="T43" fmla="*/ 246 h 1026"/>
                              <a:gd name="T44" fmla="*/ 679 w 679"/>
                              <a:gd name="T45" fmla="*/ 267 h 1026"/>
                              <a:gd name="T46" fmla="*/ 679 w 679"/>
                              <a:gd name="T47" fmla="*/ 290 h 1026"/>
                              <a:gd name="T48" fmla="*/ 677 w 679"/>
                              <a:gd name="T49" fmla="*/ 312 h 1026"/>
                              <a:gd name="T50" fmla="*/ 676 w 679"/>
                              <a:gd name="T51" fmla="*/ 336 h 1026"/>
                              <a:gd name="T52" fmla="*/ 672 w 679"/>
                              <a:gd name="T53" fmla="*/ 360 h 1026"/>
                              <a:gd name="T54" fmla="*/ 670 w 679"/>
                              <a:gd name="T55" fmla="*/ 385 h 1026"/>
                              <a:gd name="T56" fmla="*/ 664 w 679"/>
                              <a:gd name="T57" fmla="*/ 409 h 1026"/>
                              <a:gd name="T58" fmla="*/ 659 w 679"/>
                              <a:gd name="T59" fmla="*/ 435 h 1026"/>
                              <a:gd name="T60" fmla="*/ 652 w 679"/>
                              <a:gd name="T61" fmla="*/ 460 h 1026"/>
                              <a:gd name="T62" fmla="*/ 646 w 679"/>
                              <a:gd name="T63" fmla="*/ 487 h 1026"/>
                              <a:gd name="T64" fmla="*/ 638 w 679"/>
                              <a:gd name="T65" fmla="*/ 513 h 1026"/>
                              <a:gd name="T66" fmla="*/ 629 w 679"/>
                              <a:gd name="T67" fmla="*/ 539 h 1026"/>
                              <a:gd name="T68" fmla="*/ 619 w 679"/>
                              <a:gd name="T69" fmla="*/ 566 h 1026"/>
                              <a:gd name="T70" fmla="*/ 610 w 679"/>
                              <a:gd name="T71" fmla="*/ 591 h 1026"/>
                              <a:gd name="T72" fmla="*/ 600 w 679"/>
                              <a:gd name="T73" fmla="*/ 616 h 1026"/>
                              <a:gd name="T74" fmla="*/ 588 w 679"/>
                              <a:gd name="T75" fmla="*/ 641 h 1026"/>
                              <a:gd name="T76" fmla="*/ 576 w 679"/>
                              <a:gd name="T77" fmla="*/ 665 h 1026"/>
                              <a:gd name="T78" fmla="*/ 564 w 679"/>
                              <a:gd name="T79" fmla="*/ 688 h 1026"/>
                              <a:gd name="T80" fmla="*/ 552 w 679"/>
                              <a:gd name="T81" fmla="*/ 712 h 1026"/>
                              <a:gd name="T82" fmla="*/ 539 w 679"/>
                              <a:gd name="T83" fmla="*/ 735 h 1026"/>
                              <a:gd name="T84" fmla="*/ 524 w 679"/>
                              <a:gd name="T85" fmla="*/ 757 h 1026"/>
                              <a:gd name="T86" fmla="*/ 511 w 679"/>
                              <a:gd name="T87" fmla="*/ 778 h 1026"/>
                              <a:gd name="T88" fmla="*/ 497 w 679"/>
                              <a:gd name="T89" fmla="*/ 799 h 1026"/>
                              <a:gd name="T90" fmla="*/ 482 w 679"/>
                              <a:gd name="T91" fmla="*/ 819 h 1026"/>
                              <a:gd name="T92" fmla="*/ 466 w 679"/>
                              <a:gd name="T93" fmla="*/ 839 h 1026"/>
                              <a:gd name="T94" fmla="*/ 452 w 679"/>
                              <a:gd name="T95" fmla="*/ 857 h 1026"/>
                              <a:gd name="T96" fmla="*/ 436 w 679"/>
                              <a:gd name="T97" fmla="*/ 876 h 1026"/>
                              <a:gd name="T98" fmla="*/ 420 w 679"/>
                              <a:gd name="T99" fmla="*/ 893 h 1026"/>
                              <a:gd name="T100" fmla="*/ 404 w 679"/>
                              <a:gd name="T101" fmla="*/ 909 h 1026"/>
                              <a:gd name="T102" fmla="*/ 388 w 679"/>
                              <a:gd name="T103" fmla="*/ 923 h 1026"/>
                              <a:gd name="T104" fmla="*/ 372 w 679"/>
                              <a:gd name="T105" fmla="*/ 938 h 1026"/>
                              <a:gd name="T106" fmla="*/ 355 w 679"/>
                              <a:gd name="T107" fmla="*/ 951 h 1026"/>
                              <a:gd name="T108" fmla="*/ 339 w 679"/>
                              <a:gd name="T109" fmla="*/ 964 h 1026"/>
                              <a:gd name="T110" fmla="*/ 322 w 679"/>
                              <a:gd name="T111" fmla="*/ 975 h 1026"/>
                              <a:gd name="T112" fmla="*/ 306 w 679"/>
                              <a:gd name="T113" fmla="*/ 985 h 1026"/>
                              <a:gd name="T114" fmla="*/ 291 w 679"/>
                              <a:gd name="T115" fmla="*/ 995 h 1026"/>
                              <a:gd name="T116" fmla="*/ 273 w 679"/>
                              <a:gd name="T117" fmla="*/ 1002 h 1026"/>
                              <a:gd name="T118" fmla="*/ 258 w 679"/>
                              <a:gd name="T119" fmla="*/ 1009 h 1026"/>
                              <a:gd name="T120" fmla="*/ 240 w 679"/>
                              <a:gd name="T121" fmla="*/ 1016 h 1026"/>
                              <a:gd name="T122" fmla="*/ 225 w 679"/>
                              <a:gd name="T123" fmla="*/ 1020 h 1026"/>
                              <a:gd name="T124" fmla="*/ 209 w 679"/>
                              <a:gd name="T125" fmla="*/ 1024 h 1026"/>
                              <a:gd name="T126" fmla="*/ 193 w 679"/>
                              <a:gd name="T127" fmla="*/ 1025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7"/>
                        <wps:cNvSpPr>
                          <a:spLocks/>
                        </wps:cNvSpPr>
                        <wps:spPr bwMode="auto">
                          <a:xfrm>
                            <a:off x="2665" y="1790"/>
                            <a:ext cx="170" cy="256"/>
                          </a:xfrm>
                          <a:custGeom>
                            <a:avLst/>
                            <a:gdLst>
                              <a:gd name="T0" fmla="*/ 502 w 678"/>
                              <a:gd name="T1" fmla="*/ 0 h 1027"/>
                              <a:gd name="T2" fmla="*/ 517 w 678"/>
                              <a:gd name="T3" fmla="*/ 2 h 1027"/>
                              <a:gd name="T4" fmla="*/ 532 w 678"/>
                              <a:gd name="T5" fmla="*/ 3 h 1027"/>
                              <a:gd name="T6" fmla="*/ 545 w 678"/>
                              <a:gd name="T7" fmla="*/ 7 h 1027"/>
                              <a:gd name="T8" fmla="*/ 558 w 678"/>
                              <a:gd name="T9" fmla="*/ 11 h 1027"/>
                              <a:gd name="T10" fmla="*/ 571 w 678"/>
                              <a:gd name="T11" fmla="*/ 18 h 1027"/>
                              <a:gd name="T12" fmla="*/ 583 w 678"/>
                              <a:gd name="T13" fmla="*/ 24 h 1027"/>
                              <a:gd name="T14" fmla="*/ 594 w 678"/>
                              <a:gd name="T15" fmla="*/ 32 h 1027"/>
                              <a:gd name="T16" fmla="*/ 605 w 678"/>
                              <a:gd name="T17" fmla="*/ 41 h 1027"/>
                              <a:gd name="T18" fmla="*/ 615 w 678"/>
                              <a:gd name="T19" fmla="*/ 52 h 1027"/>
                              <a:gd name="T20" fmla="*/ 624 w 678"/>
                              <a:gd name="T21" fmla="*/ 62 h 1027"/>
                              <a:gd name="T22" fmla="*/ 632 w 678"/>
                              <a:gd name="T23" fmla="*/ 76 h 1027"/>
                              <a:gd name="T24" fmla="*/ 640 w 678"/>
                              <a:gd name="T25" fmla="*/ 89 h 1027"/>
                              <a:gd name="T26" fmla="*/ 648 w 678"/>
                              <a:gd name="T27" fmla="*/ 103 h 1027"/>
                              <a:gd name="T28" fmla="*/ 655 w 678"/>
                              <a:gd name="T29" fmla="*/ 118 h 1027"/>
                              <a:gd name="T30" fmla="*/ 660 w 678"/>
                              <a:gd name="T31" fmla="*/ 134 h 1027"/>
                              <a:gd name="T32" fmla="*/ 665 w 678"/>
                              <a:gd name="T33" fmla="*/ 151 h 1027"/>
                              <a:gd name="T34" fmla="*/ 669 w 678"/>
                              <a:gd name="T35" fmla="*/ 169 h 1027"/>
                              <a:gd name="T36" fmla="*/ 673 w 678"/>
                              <a:gd name="T37" fmla="*/ 188 h 1027"/>
                              <a:gd name="T38" fmla="*/ 676 w 678"/>
                              <a:gd name="T39" fmla="*/ 208 h 1027"/>
                              <a:gd name="T40" fmla="*/ 677 w 678"/>
                              <a:gd name="T41" fmla="*/ 227 h 1027"/>
                              <a:gd name="T42" fmla="*/ 678 w 678"/>
                              <a:gd name="T43" fmla="*/ 248 h 1027"/>
                              <a:gd name="T44" fmla="*/ 678 w 678"/>
                              <a:gd name="T45" fmla="*/ 270 h 1027"/>
                              <a:gd name="T46" fmla="*/ 678 w 678"/>
                              <a:gd name="T47" fmla="*/ 292 h 1027"/>
                              <a:gd name="T48" fmla="*/ 677 w 678"/>
                              <a:gd name="T49" fmla="*/ 314 h 1027"/>
                              <a:gd name="T50" fmla="*/ 676 w 678"/>
                              <a:gd name="T51" fmla="*/ 338 h 1027"/>
                              <a:gd name="T52" fmla="*/ 673 w 678"/>
                              <a:gd name="T53" fmla="*/ 362 h 1027"/>
                              <a:gd name="T54" fmla="*/ 669 w 678"/>
                              <a:gd name="T55" fmla="*/ 386 h 1027"/>
                              <a:gd name="T56" fmla="*/ 664 w 678"/>
                              <a:gd name="T57" fmla="*/ 411 h 1027"/>
                              <a:gd name="T58" fmla="*/ 659 w 678"/>
                              <a:gd name="T59" fmla="*/ 436 h 1027"/>
                              <a:gd name="T60" fmla="*/ 653 w 678"/>
                              <a:gd name="T61" fmla="*/ 461 h 1027"/>
                              <a:gd name="T62" fmla="*/ 645 w 678"/>
                              <a:gd name="T63" fmla="*/ 487 h 1027"/>
                              <a:gd name="T64" fmla="*/ 638 w 678"/>
                              <a:gd name="T65" fmla="*/ 514 h 1027"/>
                              <a:gd name="T66" fmla="*/ 630 w 678"/>
                              <a:gd name="T67" fmla="*/ 540 h 1027"/>
                              <a:gd name="T68" fmla="*/ 619 w 678"/>
                              <a:gd name="T69" fmla="*/ 566 h 1027"/>
                              <a:gd name="T70" fmla="*/ 610 w 678"/>
                              <a:gd name="T71" fmla="*/ 592 h 1027"/>
                              <a:gd name="T72" fmla="*/ 599 w 678"/>
                              <a:gd name="T73" fmla="*/ 618 h 1027"/>
                              <a:gd name="T74" fmla="*/ 587 w 678"/>
                              <a:gd name="T75" fmla="*/ 642 h 1027"/>
                              <a:gd name="T76" fmla="*/ 575 w 678"/>
                              <a:gd name="T77" fmla="*/ 667 h 1027"/>
                              <a:gd name="T78" fmla="*/ 564 w 678"/>
                              <a:gd name="T79" fmla="*/ 690 h 1027"/>
                              <a:gd name="T80" fmla="*/ 552 w 678"/>
                              <a:gd name="T81" fmla="*/ 714 h 1027"/>
                              <a:gd name="T82" fmla="*/ 538 w 678"/>
                              <a:gd name="T83" fmla="*/ 737 h 1027"/>
                              <a:gd name="T84" fmla="*/ 524 w 678"/>
                              <a:gd name="T85" fmla="*/ 759 h 1027"/>
                              <a:gd name="T86" fmla="*/ 511 w 678"/>
                              <a:gd name="T87" fmla="*/ 780 h 1027"/>
                              <a:gd name="T88" fmla="*/ 496 w 678"/>
                              <a:gd name="T89" fmla="*/ 801 h 1027"/>
                              <a:gd name="T90" fmla="*/ 482 w 678"/>
                              <a:gd name="T91" fmla="*/ 821 h 1027"/>
                              <a:gd name="T92" fmla="*/ 466 w 678"/>
                              <a:gd name="T93" fmla="*/ 841 h 1027"/>
                              <a:gd name="T94" fmla="*/ 451 w 678"/>
                              <a:gd name="T95" fmla="*/ 859 h 1027"/>
                              <a:gd name="T96" fmla="*/ 435 w 678"/>
                              <a:gd name="T97" fmla="*/ 877 h 1027"/>
                              <a:gd name="T98" fmla="*/ 420 w 678"/>
                              <a:gd name="T99" fmla="*/ 894 h 1027"/>
                              <a:gd name="T100" fmla="*/ 404 w 678"/>
                              <a:gd name="T101" fmla="*/ 910 h 1027"/>
                              <a:gd name="T102" fmla="*/ 388 w 678"/>
                              <a:gd name="T103" fmla="*/ 925 h 1027"/>
                              <a:gd name="T104" fmla="*/ 372 w 678"/>
                              <a:gd name="T105" fmla="*/ 940 h 1027"/>
                              <a:gd name="T106" fmla="*/ 355 w 678"/>
                              <a:gd name="T107" fmla="*/ 953 h 1027"/>
                              <a:gd name="T108" fmla="*/ 339 w 678"/>
                              <a:gd name="T109" fmla="*/ 965 h 1027"/>
                              <a:gd name="T110" fmla="*/ 323 w 678"/>
                              <a:gd name="T111" fmla="*/ 977 h 1027"/>
                              <a:gd name="T112" fmla="*/ 306 w 678"/>
                              <a:gd name="T113" fmla="*/ 987 h 1027"/>
                              <a:gd name="T114" fmla="*/ 290 w 678"/>
                              <a:gd name="T115" fmla="*/ 997 h 1027"/>
                              <a:gd name="T116" fmla="*/ 273 w 678"/>
                              <a:gd name="T117" fmla="*/ 1005 h 1027"/>
                              <a:gd name="T118" fmla="*/ 257 w 678"/>
                              <a:gd name="T119" fmla="*/ 1011 h 1027"/>
                              <a:gd name="T120" fmla="*/ 241 w 678"/>
                              <a:gd name="T121" fmla="*/ 1016 h 1027"/>
                              <a:gd name="T122" fmla="*/ 224 w 678"/>
                              <a:gd name="T123" fmla="*/ 1022 h 1027"/>
                              <a:gd name="T124" fmla="*/ 208 w 678"/>
                              <a:gd name="T125" fmla="*/ 1024 h 1027"/>
                              <a:gd name="T126" fmla="*/ 193 w 678"/>
                              <a:gd name="T127" fmla="*/ 1027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8"/>
                        <wps:cNvSpPr>
                          <a:spLocks/>
                        </wps:cNvSpPr>
                        <wps:spPr bwMode="auto">
                          <a:xfrm>
                            <a:off x="468" y="186"/>
                            <a:ext cx="3302" cy="1491"/>
                          </a:xfrm>
                          <a:custGeom>
                            <a:avLst/>
                            <a:gdLst>
                              <a:gd name="T0" fmla="*/ 3028 w 13209"/>
                              <a:gd name="T1" fmla="*/ 2080 h 5962"/>
                              <a:gd name="T2" fmla="*/ 2961 w 13209"/>
                              <a:gd name="T3" fmla="*/ 2128 h 5962"/>
                              <a:gd name="T4" fmla="*/ 2895 w 13209"/>
                              <a:gd name="T5" fmla="*/ 2173 h 5962"/>
                              <a:gd name="T6" fmla="*/ 2827 w 13209"/>
                              <a:gd name="T7" fmla="*/ 2215 h 5962"/>
                              <a:gd name="T8" fmla="*/ 2761 w 13209"/>
                              <a:gd name="T9" fmla="*/ 2257 h 5962"/>
                              <a:gd name="T10" fmla="*/ 2695 w 13209"/>
                              <a:gd name="T11" fmla="*/ 2297 h 5962"/>
                              <a:gd name="T12" fmla="*/ 2631 w 13209"/>
                              <a:gd name="T13" fmla="*/ 2335 h 5962"/>
                              <a:gd name="T14" fmla="*/ 2565 w 13209"/>
                              <a:gd name="T15" fmla="*/ 2372 h 5962"/>
                              <a:gd name="T16" fmla="*/ 2500 w 13209"/>
                              <a:gd name="T17" fmla="*/ 2408 h 5962"/>
                              <a:gd name="T18" fmla="*/ 2435 w 13209"/>
                              <a:gd name="T19" fmla="*/ 2442 h 5962"/>
                              <a:gd name="T20" fmla="*/ 2372 w 13209"/>
                              <a:gd name="T21" fmla="*/ 2474 h 5962"/>
                              <a:gd name="T22" fmla="*/ 2308 w 13209"/>
                              <a:gd name="T23" fmla="*/ 2505 h 5962"/>
                              <a:gd name="T24" fmla="*/ 2245 w 13209"/>
                              <a:gd name="T25" fmla="*/ 2536 h 5962"/>
                              <a:gd name="T26" fmla="*/ 2183 w 13209"/>
                              <a:gd name="T27" fmla="*/ 2565 h 5962"/>
                              <a:gd name="T28" fmla="*/ 2121 w 13209"/>
                              <a:gd name="T29" fmla="*/ 2592 h 5962"/>
                              <a:gd name="T30" fmla="*/ 2060 w 13209"/>
                              <a:gd name="T31" fmla="*/ 2620 h 5962"/>
                              <a:gd name="T32" fmla="*/ 1998 w 13209"/>
                              <a:gd name="T33" fmla="*/ 2645 h 5962"/>
                              <a:gd name="T34" fmla="*/ 1878 w 13209"/>
                              <a:gd name="T35" fmla="*/ 2694 h 5962"/>
                              <a:gd name="T36" fmla="*/ 1760 w 13209"/>
                              <a:gd name="T37" fmla="*/ 2739 h 5962"/>
                              <a:gd name="T38" fmla="*/ 1645 w 13209"/>
                              <a:gd name="T39" fmla="*/ 2780 h 5962"/>
                              <a:gd name="T40" fmla="*/ 1532 w 13209"/>
                              <a:gd name="T41" fmla="*/ 2819 h 5962"/>
                              <a:gd name="T42" fmla="*/ 1422 w 13209"/>
                              <a:gd name="T43" fmla="*/ 2855 h 5962"/>
                              <a:gd name="T44" fmla="*/ 1314 w 13209"/>
                              <a:gd name="T45" fmla="*/ 2889 h 5962"/>
                              <a:gd name="T46" fmla="*/ 1210 w 13209"/>
                              <a:gd name="T47" fmla="*/ 2921 h 5962"/>
                              <a:gd name="T48" fmla="*/ 1108 w 13209"/>
                              <a:gd name="T49" fmla="*/ 2953 h 5962"/>
                              <a:gd name="T50" fmla="*/ 1038 w 13209"/>
                              <a:gd name="T51" fmla="*/ 2974 h 5962"/>
                              <a:gd name="T52" fmla="*/ 968 w 13209"/>
                              <a:gd name="T53" fmla="*/ 2995 h 5962"/>
                              <a:gd name="T54" fmla="*/ 901 w 13209"/>
                              <a:gd name="T55" fmla="*/ 3016 h 5962"/>
                              <a:gd name="T56" fmla="*/ 836 w 13209"/>
                              <a:gd name="T57" fmla="*/ 3037 h 5962"/>
                              <a:gd name="T58" fmla="*/ 773 w 13209"/>
                              <a:gd name="T59" fmla="*/ 3058 h 5962"/>
                              <a:gd name="T60" fmla="*/ 711 w 13209"/>
                              <a:gd name="T61" fmla="*/ 3079 h 5962"/>
                              <a:gd name="T62" fmla="*/ 651 w 13209"/>
                              <a:gd name="T63" fmla="*/ 3102 h 5962"/>
                              <a:gd name="T64" fmla="*/ 594 w 13209"/>
                              <a:gd name="T65" fmla="*/ 3124 h 5962"/>
                              <a:gd name="T66" fmla="*/ 538 w 13209"/>
                              <a:gd name="T67" fmla="*/ 3149 h 5962"/>
                              <a:gd name="T68" fmla="*/ 483 w 13209"/>
                              <a:gd name="T69" fmla="*/ 3181 h 5962"/>
                              <a:gd name="T70" fmla="*/ 431 w 13209"/>
                              <a:gd name="T71" fmla="*/ 3217 h 5962"/>
                              <a:gd name="T72" fmla="*/ 380 w 13209"/>
                              <a:gd name="T73" fmla="*/ 3257 h 5962"/>
                              <a:gd name="T74" fmla="*/ 333 w 13209"/>
                              <a:gd name="T75" fmla="*/ 3302 h 5962"/>
                              <a:gd name="T76" fmla="*/ 288 w 13209"/>
                              <a:gd name="T77" fmla="*/ 3352 h 5962"/>
                              <a:gd name="T78" fmla="*/ 244 w 13209"/>
                              <a:gd name="T79" fmla="*/ 3407 h 5962"/>
                              <a:gd name="T80" fmla="*/ 205 w 13209"/>
                              <a:gd name="T81" fmla="*/ 3465 h 5962"/>
                              <a:gd name="T82" fmla="*/ 168 w 13209"/>
                              <a:gd name="T83" fmla="*/ 3527 h 5962"/>
                              <a:gd name="T84" fmla="*/ 134 w 13209"/>
                              <a:gd name="T85" fmla="*/ 3593 h 5962"/>
                              <a:gd name="T86" fmla="*/ 103 w 13209"/>
                              <a:gd name="T87" fmla="*/ 3661 h 5962"/>
                              <a:gd name="T88" fmla="*/ 77 w 13209"/>
                              <a:gd name="T89" fmla="*/ 3734 h 5962"/>
                              <a:gd name="T90" fmla="*/ 53 w 13209"/>
                              <a:gd name="T91" fmla="*/ 3809 h 5962"/>
                              <a:gd name="T92" fmla="*/ 34 w 13209"/>
                              <a:gd name="T93" fmla="*/ 3886 h 5962"/>
                              <a:gd name="T94" fmla="*/ 19 w 13209"/>
                              <a:gd name="T95" fmla="*/ 3966 h 5962"/>
                              <a:gd name="T96" fmla="*/ 8 w 13209"/>
                              <a:gd name="T97" fmla="*/ 4048 h 5962"/>
                              <a:gd name="T98" fmla="*/ 1 w 13209"/>
                              <a:gd name="T99" fmla="*/ 4132 h 5962"/>
                              <a:gd name="T100" fmla="*/ 0 w 13209"/>
                              <a:gd name="T101" fmla="*/ 4218 h 5962"/>
                              <a:gd name="T102" fmla="*/ 3 w 13209"/>
                              <a:gd name="T103" fmla="*/ 4305 h 5962"/>
                              <a:gd name="T104" fmla="*/ 11 w 13209"/>
                              <a:gd name="T105" fmla="*/ 4395 h 5962"/>
                              <a:gd name="T106" fmla="*/ 23 w 13209"/>
                              <a:gd name="T107" fmla="*/ 4485 h 5962"/>
                              <a:gd name="T108" fmla="*/ 41 w 13209"/>
                              <a:gd name="T109" fmla="*/ 4576 h 5962"/>
                              <a:gd name="T110" fmla="*/ 65 w 13209"/>
                              <a:gd name="T111" fmla="*/ 4667 h 5962"/>
                              <a:gd name="T112" fmla="*/ 95 w 13209"/>
                              <a:gd name="T113" fmla="*/ 4758 h 5962"/>
                              <a:gd name="T114" fmla="*/ 130 w 13209"/>
                              <a:gd name="T115" fmla="*/ 4850 h 5962"/>
                              <a:gd name="T116" fmla="*/ 172 w 13209"/>
                              <a:gd name="T117" fmla="*/ 4942 h 5962"/>
                              <a:gd name="T118" fmla="*/ 219 w 13209"/>
                              <a:gd name="T119" fmla="*/ 5033 h 5962"/>
                              <a:gd name="T120" fmla="*/ 273 w 13209"/>
                              <a:gd name="T121" fmla="*/ 5125 h 5962"/>
                              <a:gd name="T122" fmla="*/ 333 w 13209"/>
                              <a:gd name="T123" fmla="*/ 5216 h 5962"/>
                              <a:gd name="T124" fmla="*/ 400 w 13209"/>
                              <a:gd name="T125" fmla="*/ 5305 h 5962"/>
                              <a:gd name="T126" fmla="*/ 476 w 13209"/>
                              <a:gd name="T127" fmla="*/ 5394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9"/>
                        <wps:cNvSpPr>
                          <a:spLocks/>
                        </wps:cNvSpPr>
                        <wps:spPr bwMode="auto">
                          <a:xfrm>
                            <a:off x="36" y="2261"/>
                            <a:ext cx="2293" cy="1655"/>
                          </a:xfrm>
                          <a:custGeom>
                            <a:avLst/>
                            <a:gdLst>
                              <a:gd name="T0" fmla="*/ 9172 w 9172"/>
                              <a:gd name="T1" fmla="*/ 1139 h 6620"/>
                              <a:gd name="T2" fmla="*/ 8688 w 9172"/>
                              <a:gd name="T3" fmla="*/ 1164 h 6620"/>
                              <a:gd name="T4" fmla="*/ 8213 w 9172"/>
                              <a:gd name="T5" fmla="*/ 1181 h 6620"/>
                              <a:gd name="T6" fmla="*/ 7751 w 9172"/>
                              <a:gd name="T7" fmla="*/ 1189 h 6620"/>
                              <a:gd name="T8" fmla="*/ 7301 w 9172"/>
                              <a:gd name="T9" fmla="*/ 1190 h 6620"/>
                              <a:gd name="T10" fmla="*/ 6861 w 9172"/>
                              <a:gd name="T11" fmla="*/ 1185 h 6620"/>
                              <a:gd name="T12" fmla="*/ 6435 w 9172"/>
                              <a:gd name="T13" fmla="*/ 1172 h 6620"/>
                              <a:gd name="T14" fmla="*/ 6020 w 9172"/>
                              <a:gd name="T15" fmla="*/ 1153 h 6620"/>
                              <a:gd name="T16" fmla="*/ 5617 w 9172"/>
                              <a:gd name="T17" fmla="*/ 1128 h 6620"/>
                              <a:gd name="T18" fmla="*/ 5226 w 9172"/>
                              <a:gd name="T19" fmla="*/ 1098 h 6620"/>
                              <a:gd name="T20" fmla="*/ 4849 w 9172"/>
                              <a:gd name="T21" fmla="*/ 1064 h 6620"/>
                              <a:gd name="T22" fmla="*/ 4483 w 9172"/>
                              <a:gd name="T23" fmla="*/ 1024 h 6620"/>
                              <a:gd name="T24" fmla="*/ 4132 w 9172"/>
                              <a:gd name="T25" fmla="*/ 982 h 6620"/>
                              <a:gd name="T26" fmla="*/ 3792 w 9172"/>
                              <a:gd name="T27" fmla="*/ 936 h 6620"/>
                              <a:gd name="T28" fmla="*/ 3466 w 9172"/>
                              <a:gd name="T29" fmla="*/ 885 h 6620"/>
                              <a:gd name="T30" fmla="*/ 3153 w 9172"/>
                              <a:gd name="T31" fmla="*/ 834 h 6620"/>
                              <a:gd name="T32" fmla="*/ 2854 w 9172"/>
                              <a:gd name="T33" fmla="*/ 780 h 6620"/>
                              <a:gd name="T34" fmla="*/ 2567 w 9172"/>
                              <a:gd name="T35" fmla="*/ 723 h 6620"/>
                              <a:gd name="T36" fmla="*/ 2295 w 9172"/>
                              <a:gd name="T37" fmla="*/ 666 h 6620"/>
                              <a:gd name="T38" fmla="*/ 2036 w 9172"/>
                              <a:gd name="T39" fmla="*/ 610 h 6620"/>
                              <a:gd name="T40" fmla="*/ 1792 w 9172"/>
                              <a:gd name="T41" fmla="*/ 552 h 6620"/>
                              <a:gd name="T42" fmla="*/ 1561 w 9172"/>
                              <a:gd name="T43" fmla="*/ 493 h 6620"/>
                              <a:gd name="T44" fmla="*/ 1346 w 9172"/>
                              <a:gd name="T45" fmla="*/ 437 h 6620"/>
                              <a:gd name="T46" fmla="*/ 1143 w 9172"/>
                              <a:gd name="T47" fmla="*/ 380 h 6620"/>
                              <a:gd name="T48" fmla="*/ 956 w 9172"/>
                              <a:gd name="T49" fmla="*/ 326 h 6620"/>
                              <a:gd name="T50" fmla="*/ 784 w 9172"/>
                              <a:gd name="T51" fmla="*/ 273 h 6620"/>
                              <a:gd name="T52" fmla="*/ 626 w 9172"/>
                              <a:gd name="T53" fmla="*/ 223 h 6620"/>
                              <a:gd name="T54" fmla="*/ 483 w 9172"/>
                              <a:gd name="T55" fmla="*/ 177 h 6620"/>
                              <a:gd name="T56" fmla="*/ 356 w 9172"/>
                              <a:gd name="T57" fmla="*/ 132 h 6620"/>
                              <a:gd name="T58" fmla="*/ 244 w 9172"/>
                              <a:gd name="T59" fmla="*/ 92 h 6620"/>
                              <a:gd name="T60" fmla="*/ 147 w 9172"/>
                              <a:gd name="T61" fmla="*/ 57 h 6620"/>
                              <a:gd name="T62" fmla="*/ 66 w 9172"/>
                              <a:gd name="T63" fmla="*/ 26 h 6620"/>
                              <a:gd name="T64" fmla="*/ 0 w 9172"/>
                              <a:gd name="T65" fmla="*/ 0 h 6620"/>
                              <a:gd name="T66" fmla="*/ 644 w 9172"/>
                              <a:gd name="T67" fmla="*/ 6620 h 6620"/>
                              <a:gd name="T68" fmla="*/ 9156 w 9172"/>
                              <a:gd name="T69" fmla="*/ 6620 h 6620"/>
                              <a:gd name="T70" fmla="*/ 9142 w 9172"/>
                              <a:gd name="T71" fmla="*/ 6404 h 6620"/>
                              <a:gd name="T72" fmla="*/ 9129 w 9172"/>
                              <a:gd name="T73" fmla="*/ 6183 h 6620"/>
                              <a:gd name="T74" fmla="*/ 9114 w 9172"/>
                              <a:gd name="T75" fmla="*/ 5962 h 6620"/>
                              <a:gd name="T76" fmla="*/ 9102 w 9172"/>
                              <a:gd name="T77" fmla="*/ 5737 h 6620"/>
                              <a:gd name="T78" fmla="*/ 9089 w 9172"/>
                              <a:gd name="T79" fmla="*/ 5510 h 6620"/>
                              <a:gd name="T80" fmla="*/ 9078 w 9172"/>
                              <a:gd name="T81" fmla="*/ 5283 h 6620"/>
                              <a:gd name="T82" fmla="*/ 9068 w 9172"/>
                              <a:gd name="T83" fmla="*/ 5056 h 6620"/>
                              <a:gd name="T84" fmla="*/ 9057 w 9172"/>
                              <a:gd name="T85" fmla="*/ 4828 h 6620"/>
                              <a:gd name="T86" fmla="*/ 9049 w 9172"/>
                              <a:gd name="T87" fmla="*/ 4601 h 6620"/>
                              <a:gd name="T88" fmla="*/ 9041 w 9172"/>
                              <a:gd name="T89" fmla="*/ 4375 h 6620"/>
                              <a:gd name="T90" fmla="*/ 9035 w 9172"/>
                              <a:gd name="T91" fmla="*/ 4151 h 6620"/>
                              <a:gd name="T92" fmla="*/ 9030 w 9172"/>
                              <a:gd name="T93" fmla="*/ 3928 h 6620"/>
                              <a:gd name="T94" fmla="*/ 9026 w 9172"/>
                              <a:gd name="T95" fmla="*/ 3708 h 6620"/>
                              <a:gd name="T96" fmla="*/ 9024 w 9172"/>
                              <a:gd name="T97" fmla="*/ 3491 h 6620"/>
                              <a:gd name="T98" fmla="*/ 9023 w 9172"/>
                              <a:gd name="T99" fmla="*/ 3278 h 6620"/>
                              <a:gd name="T100" fmla="*/ 9024 w 9172"/>
                              <a:gd name="T101" fmla="*/ 3068 h 6620"/>
                              <a:gd name="T102" fmla="*/ 9024 w 9172"/>
                              <a:gd name="T103" fmla="*/ 2990 h 6620"/>
                              <a:gd name="T104" fmla="*/ 9026 w 9172"/>
                              <a:gd name="T105" fmla="*/ 2913 h 6620"/>
                              <a:gd name="T106" fmla="*/ 9027 w 9172"/>
                              <a:gd name="T107" fmla="*/ 2837 h 6620"/>
                              <a:gd name="T108" fmla="*/ 9028 w 9172"/>
                              <a:gd name="T109" fmla="*/ 2760 h 6620"/>
                              <a:gd name="T110" fmla="*/ 9031 w 9172"/>
                              <a:gd name="T111" fmla="*/ 2687 h 6620"/>
                              <a:gd name="T112" fmla="*/ 9032 w 9172"/>
                              <a:gd name="T113" fmla="*/ 2611 h 6620"/>
                              <a:gd name="T114" fmla="*/ 9035 w 9172"/>
                              <a:gd name="T115" fmla="*/ 2539 h 6620"/>
                              <a:gd name="T116" fmla="*/ 9037 w 9172"/>
                              <a:gd name="T117" fmla="*/ 2466 h 6620"/>
                              <a:gd name="T118" fmla="*/ 9040 w 9172"/>
                              <a:gd name="T119" fmla="*/ 2395 h 6620"/>
                              <a:gd name="T120" fmla="*/ 9043 w 9172"/>
                              <a:gd name="T121" fmla="*/ 2325 h 6620"/>
                              <a:gd name="T122" fmla="*/ 9047 w 9172"/>
                              <a:gd name="T123" fmla="*/ 2255 h 6620"/>
                              <a:gd name="T124" fmla="*/ 9051 w 9172"/>
                              <a:gd name="T125" fmla="*/ 2186 h 6620"/>
                              <a:gd name="T126" fmla="*/ 9055 w 9172"/>
                              <a:gd name="T127" fmla="*/ 2119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0"/>
                        <wps:cNvSpPr>
                          <a:spLocks/>
                        </wps:cNvSpPr>
                        <wps:spPr bwMode="auto">
                          <a:xfrm>
                            <a:off x="2536" y="1557"/>
                            <a:ext cx="2522" cy="2359"/>
                          </a:xfrm>
                          <a:custGeom>
                            <a:avLst/>
                            <a:gdLst>
                              <a:gd name="T0" fmla="*/ 10086 w 10086"/>
                              <a:gd name="T1" fmla="*/ 0 h 9435"/>
                              <a:gd name="T2" fmla="*/ 9763 w 10086"/>
                              <a:gd name="T3" fmla="*/ 84 h 9435"/>
                              <a:gd name="T4" fmla="*/ 9438 w 10086"/>
                              <a:gd name="T5" fmla="*/ 171 h 9435"/>
                              <a:gd name="T6" fmla="*/ 9114 w 10086"/>
                              <a:gd name="T7" fmla="*/ 262 h 9435"/>
                              <a:gd name="T8" fmla="*/ 8792 w 10086"/>
                              <a:gd name="T9" fmla="*/ 357 h 9435"/>
                              <a:gd name="T10" fmla="*/ 8470 w 10086"/>
                              <a:gd name="T11" fmla="*/ 454 h 9435"/>
                              <a:gd name="T12" fmla="*/ 8149 w 10086"/>
                              <a:gd name="T13" fmla="*/ 555 h 9435"/>
                              <a:gd name="T14" fmla="*/ 7828 w 10086"/>
                              <a:gd name="T15" fmla="*/ 659 h 9435"/>
                              <a:gd name="T16" fmla="*/ 7507 w 10086"/>
                              <a:gd name="T17" fmla="*/ 766 h 9435"/>
                              <a:gd name="T18" fmla="*/ 7188 w 10086"/>
                              <a:gd name="T19" fmla="*/ 877 h 9435"/>
                              <a:gd name="T20" fmla="*/ 6869 w 10086"/>
                              <a:gd name="T21" fmla="*/ 989 h 9435"/>
                              <a:gd name="T22" fmla="*/ 6552 w 10086"/>
                              <a:gd name="T23" fmla="*/ 1106 h 9435"/>
                              <a:gd name="T24" fmla="*/ 6235 w 10086"/>
                              <a:gd name="T25" fmla="*/ 1225 h 9435"/>
                              <a:gd name="T26" fmla="*/ 5920 w 10086"/>
                              <a:gd name="T27" fmla="*/ 1348 h 9435"/>
                              <a:gd name="T28" fmla="*/ 5604 w 10086"/>
                              <a:gd name="T29" fmla="*/ 1472 h 9435"/>
                              <a:gd name="T30" fmla="*/ 5291 w 10086"/>
                              <a:gd name="T31" fmla="*/ 1600 h 9435"/>
                              <a:gd name="T32" fmla="*/ 4978 w 10086"/>
                              <a:gd name="T33" fmla="*/ 1730 h 9435"/>
                              <a:gd name="T34" fmla="*/ 4667 w 10086"/>
                              <a:gd name="T35" fmla="*/ 1864 h 9435"/>
                              <a:gd name="T36" fmla="*/ 4355 w 10086"/>
                              <a:gd name="T37" fmla="*/ 2000 h 9435"/>
                              <a:gd name="T38" fmla="*/ 4046 w 10086"/>
                              <a:gd name="T39" fmla="*/ 2137 h 9435"/>
                              <a:gd name="T40" fmla="*/ 3738 w 10086"/>
                              <a:gd name="T41" fmla="*/ 2278 h 9435"/>
                              <a:gd name="T42" fmla="*/ 3431 w 10086"/>
                              <a:gd name="T43" fmla="*/ 2420 h 9435"/>
                              <a:gd name="T44" fmla="*/ 3124 w 10086"/>
                              <a:gd name="T45" fmla="*/ 2566 h 9435"/>
                              <a:gd name="T46" fmla="*/ 2821 w 10086"/>
                              <a:gd name="T47" fmla="*/ 2713 h 9435"/>
                              <a:gd name="T48" fmla="*/ 2517 w 10086"/>
                              <a:gd name="T49" fmla="*/ 2864 h 9435"/>
                              <a:gd name="T50" fmla="*/ 2216 w 10086"/>
                              <a:gd name="T51" fmla="*/ 3016 h 9435"/>
                              <a:gd name="T52" fmla="*/ 1915 w 10086"/>
                              <a:gd name="T53" fmla="*/ 3170 h 9435"/>
                              <a:gd name="T54" fmla="*/ 1616 w 10086"/>
                              <a:gd name="T55" fmla="*/ 3326 h 9435"/>
                              <a:gd name="T56" fmla="*/ 1318 w 10086"/>
                              <a:gd name="T57" fmla="*/ 3484 h 9435"/>
                              <a:gd name="T58" fmla="*/ 1022 w 10086"/>
                              <a:gd name="T59" fmla="*/ 3645 h 9435"/>
                              <a:gd name="T60" fmla="*/ 728 w 10086"/>
                              <a:gd name="T61" fmla="*/ 3807 h 9435"/>
                              <a:gd name="T62" fmla="*/ 435 w 10086"/>
                              <a:gd name="T63" fmla="*/ 3971 h 9435"/>
                              <a:gd name="T64" fmla="*/ 144 w 10086"/>
                              <a:gd name="T65" fmla="*/ 4136 h 9435"/>
                              <a:gd name="T66" fmla="*/ 132 w 10086"/>
                              <a:gd name="T67" fmla="*/ 4253 h 9435"/>
                              <a:gd name="T68" fmla="*/ 120 w 10086"/>
                              <a:gd name="T69" fmla="*/ 4375 h 9435"/>
                              <a:gd name="T70" fmla="*/ 110 w 10086"/>
                              <a:gd name="T71" fmla="*/ 4503 h 9435"/>
                              <a:gd name="T72" fmla="*/ 99 w 10086"/>
                              <a:gd name="T73" fmla="*/ 4636 h 9435"/>
                              <a:gd name="T74" fmla="*/ 89 w 10086"/>
                              <a:gd name="T75" fmla="*/ 4774 h 9435"/>
                              <a:gd name="T76" fmla="*/ 79 w 10086"/>
                              <a:gd name="T77" fmla="*/ 4917 h 9435"/>
                              <a:gd name="T78" fmla="*/ 70 w 10086"/>
                              <a:gd name="T79" fmla="*/ 5065 h 9435"/>
                              <a:gd name="T80" fmla="*/ 62 w 10086"/>
                              <a:gd name="T81" fmla="*/ 5217 h 9435"/>
                              <a:gd name="T82" fmla="*/ 54 w 10086"/>
                              <a:gd name="T83" fmla="*/ 5372 h 9435"/>
                              <a:gd name="T84" fmla="*/ 46 w 10086"/>
                              <a:gd name="T85" fmla="*/ 5532 h 9435"/>
                              <a:gd name="T86" fmla="*/ 40 w 10086"/>
                              <a:gd name="T87" fmla="*/ 5694 h 9435"/>
                              <a:gd name="T88" fmla="*/ 33 w 10086"/>
                              <a:gd name="T89" fmla="*/ 5860 h 9435"/>
                              <a:gd name="T90" fmla="*/ 23 w 10086"/>
                              <a:gd name="T91" fmla="*/ 6200 h 9435"/>
                              <a:gd name="T92" fmla="*/ 13 w 10086"/>
                              <a:gd name="T93" fmla="*/ 6549 h 9435"/>
                              <a:gd name="T94" fmla="*/ 7 w 10086"/>
                              <a:gd name="T95" fmla="*/ 6907 h 9435"/>
                              <a:gd name="T96" fmla="*/ 3 w 10086"/>
                              <a:gd name="T97" fmla="*/ 7270 h 9435"/>
                              <a:gd name="T98" fmla="*/ 0 w 10086"/>
                              <a:gd name="T99" fmla="*/ 7635 h 9435"/>
                              <a:gd name="T100" fmla="*/ 1 w 10086"/>
                              <a:gd name="T101" fmla="*/ 8001 h 9435"/>
                              <a:gd name="T102" fmla="*/ 3 w 10086"/>
                              <a:gd name="T103" fmla="*/ 8184 h 9435"/>
                              <a:gd name="T104" fmla="*/ 5 w 10086"/>
                              <a:gd name="T105" fmla="*/ 8366 h 9435"/>
                              <a:gd name="T106" fmla="*/ 8 w 10086"/>
                              <a:gd name="T107" fmla="*/ 8548 h 9435"/>
                              <a:gd name="T108" fmla="*/ 11 w 10086"/>
                              <a:gd name="T109" fmla="*/ 8729 h 9435"/>
                              <a:gd name="T110" fmla="*/ 15 w 10086"/>
                              <a:gd name="T111" fmla="*/ 8909 h 9435"/>
                              <a:gd name="T112" fmla="*/ 20 w 10086"/>
                              <a:gd name="T113" fmla="*/ 9085 h 9435"/>
                              <a:gd name="T114" fmla="*/ 25 w 10086"/>
                              <a:gd name="T115" fmla="*/ 9261 h 9435"/>
                              <a:gd name="T116" fmla="*/ 32 w 10086"/>
                              <a:gd name="T117" fmla="*/ 9435 h 9435"/>
                              <a:gd name="T118" fmla="*/ 7098 w 10086"/>
                              <a:gd name="T119" fmla="*/ 9435 h 9435"/>
                              <a:gd name="T120" fmla="*/ 7210 w 10086"/>
                              <a:gd name="T121" fmla="*/ 9409 h 9435"/>
                              <a:gd name="T122" fmla="*/ 7320 w 10086"/>
                              <a:gd name="T123" fmla="*/ 9382 h 9435"/>
                              <a:gd name="T124" fmla="*/ 7429 w 10086"/>
                              <a:gd name="T125" fmla="*/ 9355 h 9435"/>
                              <a:gd name="T126" fmla="*/ 7536 w 10086"/>
                              <a:gd name="T127" fmla="*/ 9327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1"/>
                        <wps:cNvSpPr>
                          <a:spLocks/>
                        </wps:cNvSpPr>
                        <wps:spPr bwMode="auto">
                          <a:xfrm>
                            <a:off x="2325" y="2548"/>
                            <a:ext cx="212" cy="1368"/>
                          </a:xfrm>
                          <a:custGeom>
                            <a:avLst/>
                            <a:gdLst>
                              <a:gd name="T0" fmla="*/ 727 w 847"/>
                              <a:gd name="T1" fmla="*/ 5472 h 5472"/>
                              <a:gd name="T2" fmla="*/ 717 w 847"/>
                              <a:gd name="T3" fmla="*/ 5303 h 5472"/>
                              <a:gd name="T4" fmla="*/ 708 w 847"/>
                              <a:gd name="T5" fmla="*/ 5132 h 5472"/>
                              <a:gd name="T6" fmla="*/ 701 w 847"/>
                              <a:gd name="T7" fmla="*/ 4959 h 5472"/>
                              <a:gd name="T8" fmla="*/ 694 w 847"/>
                              <a:gd name="T9" fmla="*/ 4785 h 5472"/>
                              <a:gd name="T10" fmla="*/ 687 w 847"/>
                              <a:gd name="T11" fmla="*/ 4610 h 5472"/>
                              <a:gd name="T12" fmla="*/ 682 w 847"/>
                              <a:gd name="T13" fmla="*/ 4435 h 5472"/>
                              <a:gd name="T14" fmla="*/ 676 w 847"/>
                              <a:gd name="T15" fmla="*/ 4258 h 5472"/>
                              <a:gd name="T16" fmla="*/ 671 w 847"/>
                              <a:gd name="T17" fmla="*/ 4081 h 5472"/>
                              <a:gd name="T18" fmla="*/ 668 w 847"/>
                              <a:gd name="T19" fmla="*/ 3903 h 5472"/>
                              <a:gd name="T20" fmla="*/ 664 w 847"/>
                              <a:gd name="T21" fmla="*/ 3726 h 5472"/>
                              <a:gd name="T22" fmla="*/ 663 w 847"/>
                              <a:gd name="T23" fmla="*/ 3549 h 5472"/>
                              <a:gd name="T24" fmla="*/ 662 w 847"/>
                              <a:gd name="T25" fmla="*/ 3373 h 5472"/>
                              <a:gd name="T26" fmla="*/ 661 w 847"/>
                              <a:gd name="T27" fmla="*/ 3196 h 5472"/>
                              <a:gd name="T28" fmla="*/ 661 w 847"/>
                              <a:gd name="T29" fmla="*/ 3022 h 5472"/>
                              <a:gd name="T30" fmla="*/ 662 w 847"/>
                              <a:gd name="T31" fmla="*/ 2846 h 5472"/>
                              <a:gd name="T32" fmla="*/ 664 w 847"/>
                              <a:gd name="T33" fmla="*/ 2673 h 5472"/>
                              <a:gd name="T34" fmla="*/ 668 w 847"/>
                              <a:gd name="T35" fmla="*/ 2502 h 5472"/>
                              <a:gd name="T36" fmla="*/ 672 w 847"/>
                              <a:gd name="T37" fmla="*/ 2332 h 5472"/>
                              <a:gd name="T38" fmla="*/ 678 w 847"/>
                              <a:gd name="T39" fmla="*/ 2163 h 5472"/>
                              <a:gd name="T40" fmla="*/ 683 w 847"/>
                              <a:gd name="T41" fmla="*/ 1996 h 5472"/>
                              <a:gd name="T42" fmla="*/ 691 w 847"/>
                              <a:gd name="T43" fmla="*/ 1833 h 5472"/>
                              <a:gd name="T44" fmla="*/ 699 w 847"/>
                              <a:gd name="T45" fmla="*/ 1670 h 5472"/>
                              <a:gd name="T46" fmla="*/ 708 w 847"/>
                              <a:gd name="T47" fmla="*/ 1512 h 5472"/>
                              <a:gd name="T48" fmla="*/ 719 w 847"/>
                              <a:gd name="T49" fmla="*/ 1355 h 5472"/>
                              <a:gd name="T50" fmla="*/ 731 w 847"/>
                              <a:gd name="T51" fmla="*/ 1202 h 5472"/>
                              <a:gd name="T52" fmla="*/ 744 w 847"/>
                              <a:gd name="T53" fmla="*/ 1052 h 5472"/>
                              <a:gd name="T54" fmla="*/ 757 w 847"/>
                              <a:gd name="T55" fmla="*/ 905 h 5472"/>
                              <a:gd name="T56" fmla="*/ 773 w 847"/>
                              <a:gd name="T57" fmla="*/ 763 h 5472"/>
                              <a:gd name="T58" fmla="*/ 789 w 847"/>
                              <a:gd name="T59" fmla="*/ 624 h 5472"/>
                              <a:gd name="T60" fmla="*/ 807 w 847"/>
                              <a:gd name="T61" fmla="*/ 489 h 5472"/>
                              <a:gd name="T62" fmla="*/ 827 w 847"/>
                              <a:gd name="T63" fmla="*/ 359 h 5472"/>
                              <a:gd name="T64" fmla="*/ 847 w 847"/>
                              <a:gd name="T65" fmla="*/ 232 h 5472"/>
                              <a:gd name="T66" fmla="*/ 152 w 847"/>
                              <a:gd name="T67" fmla="*/ 0 h 5472"/>
                              <a:gd name="T68" fmla="*/ 135 w 847"/>
                              <a:gd name="T69" fmla="*/ 83 h 5472"/>
                              <a:gd name="T70" fmla="*/ 119 w 847"/>
                              <a:gd name="T71" fmla="*/ 171 h 5472"/>
                              <a:gd name="T72" fmla="*/ 103 w 847"/>
                              <a:gd name="T73" fmla="*/ 263 h 5472"/>
                              <a:gd name="T74" fmla="*/ 90 w 847"/>
                              <a:gd name="T75" fmla="*/ 359 h 5472"/>
                              <a:gd name="T76" fmla="*/ 77 w 847"/>
                              <a:gd name="T77" fmla="*/ 460 h 5472"/>
                              <a:gd name="T78" fmla="*/ 66 w 847"/>
                              <a:gd name="T79" fmla="*/ 565 h 5472"/>
                              <a:gd name="T80" fmla="*/ 56 w 847"/>
                              <a:gd name="T81" fmla="*/ 673 h 5472"/>
                              <a:gd name="T82" fmla="*/ 45 w 847"/>
                              <a:gd name="T83" fmla="*/ 785 h 5472"/>
                              <a:gd name="T84" fmla="*/ 41 w 847"/>
                              <a:gd name="T85" fmla="*/ 850 h 5472"/>
                              <a:gd name="T86" fmla="*/ 36 w 847"/>
                              <a:gd name="T87" fmla="*/ 916 h 5472"/>
                              <a:gd name="T88" fmla="*/ 32 w 847"/>
                              <a:gd name="T89" fmla="*/ 982 h 5472"/>
                              <a:gd name="T90" fmla="*/ 28 w 847"/>
                              <a:gd name="T91" fmla="*/ 1049 h 5472"/>
                              <a:gd name="T92" fmla="*/ 24 w 847"/>
                              <a:gd name="T93" fmla="*/ 1118 h 5472"/>
                              <a:gd name="T94" fmla="*/ 21 w 847"/>
                              <a:gd name="T95" fmla="*/ 1186 h 5472"/>
                              <a:gd name="T96" fmla="*/ 17 w 847"/>
                              <a:gd name="T97" fmla="*/ 1256 h 5472"/>
                              <a:gd name="T98" fmla="*/ 15 w 847"/>
                              <a:gd name="T99" fmla="*/ 1327 h 5472"/>
                              <a:gd name="T100" fmla="*/ 12 w 847"/>
                              <a:gd name="T101" fmla="*/ 1399 h 5472"/>
                              <a:gd name="T102" fmla="*/ 10 w 847"/>
                              <a:gd name="T103" fmla="*/ 1471 h 5472"/>
                              <a:gd name="T104" fmla="*/ 8 w 847"/>
                              <a:gd name="T105" fmla="*/ 1544 h 5472"/>
                              <a:gd name="T106" fmla="*/ 7 w 847"/>
                              <a:gd name="T107" fmla="*/ 1618 h 5472"/>
                              <a:gd name="T108" fmla="*/ 4 w 847"/>
                              <a:gd name="T109" fmla="*/ 1693 h 5472"/>
                              <a:gd name="T110" fmla="*/ 3 w 847"/>
                              <a:gd name="T111" fmla="*/ 1768 h 5472"/>
                              <a:gd name="T112" fmla="*/ 3 w 847"/>
                              <a:gd name="T113" fmla="*/ 1845 h 5472"/>
                              <a:gd name="T114" fmla="*/ 2 w 847"/>
                              <a:gd name="T115" fmla="*/ 1921 h 5472"/>
                              <a:gd name="T116" fmla="*/ 0 w 847"/>
                              <a:gd name="T117" fmla="*/ 2131 h 5472"/>
                              <a:gd name="T118" fmla="*/ 2 w 847"/>
                              <a:gd name="T119" fmla="*/ 2343 h 5472"/>
                              <a:gd name="T120" fmla="*/ 4 w 847"/>
                              <a:gd name="T121" fmla="*/ 2561 h 5472"/>
                              <a:gd name="T122" fmla="*/ 8 w 847"/>
                              <a:gd name="T123" fmla="*/ 2780 h 5472"/>
                              <a:gd name="T124" fmla="*/ 12 w 847"/>
                              <a:gd name="T125" fmla="*/ 3003 h 5472"/>
                              <a:gd name="T126" fmla="*/ 19 w 847"/>
                              <a:gd name="T127" fmla="*/ 3227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2"/>
                        <wps:cNvSpPr>
                          <a:spLocks/>
                        </wps:cNvSpPr>
                        <wps:spPr bwMode="auto">
                          <a:xfrm>
                            <a:off x="2425" y="1458"/>
                            <a:ext cx="2355" cy="1114"/>
                          </a:xfrm>
                          <a:custGeom>
                            <a:avLst/>
                            <a:gdLst>
                              <a:gd name="T0" fmla="*/ 9421 w 9421"/>
                              <a:gd name="T1" fmla="*/ 0 h 4456"/>
                              <a:gd name="T2" fmla="*/ 9233 w 9421"/>
                              <a:gd name="T3" fmla="*/ 62 h 4456"/>
                              <a:gd name="T4" fmla="*/ 8952 w 9421"/>
                              <a:gd name="T5" fmla="*/ 157 h 4456"/>
                              <a:gd name="T6" fmla="*/ 8777 w 9421"/>
                              <a:gd name="T7" fmla="*/ 216 h 4456"/>
                              <a:gd name="T8" fmla="*/ 8583 w 9421"/>
                              <a:gd name="T9" fmla="*/ 285 h 4456"/>
                              <a:gd name="T10" fmla="*/ 8369 w 9421"/>
                              <a:gd name="T11" fmla="*/ 360 h 4456"/>
                              <a:gd name="T12" fmla="*/ 8138 w 9421"/>
                              <a:gd name="T13" fmla="*/ 443 h 4456"/>
                              <a:gd name="T14" fmla="*/ 7889 w 9421"/>
                              <a:gd name="T15" fmla="*/ 533 h 4456"/>
                              <a:gd name="T16" fmla="*/ 7623 w 9421"/>
                              <a:gd name="T17" fmla="*/ 631 h 4456"/>
                              <a:gd name="T18" fmla="*/ 7343 w 9421"/>
                              <a:gd name="T19" fmla="*/ 736 h 4456"/>
                              <a:gd name="T20" fmla="*/ 7049 w 9421"/>
                              <a:gd name="T21" fmla="*/ 847 h 4456"/>
                              <a:gd name="T22" fmla="*/ 6743 w 9421"/>
                              <a:gd name="T23" fmla="*/ 967 h 4456"/>
                              <a:gd name="T24" fmla="*/ 6426 w 9421"/>
                              <a:gd name="T25" fmla="*/ 1093 h 4456"/>
                              <a:gd name="T26" fmla="*/ 6097 w 9421"/>
                              <a:gd name="T27" fmla="*/ 1224 h 4456"/>
                              <a:gd name="T28" fmla="*/ 5759 w 9421"/>
                              <a:gd name="T29" fmla="*/ 1363 h 4456"/>
                              <a:gd name="T30" fmla="*/ 5413 w 9421"/>
                              <a:gd name="T31" fmla="*/ 1507 h 4456"/>
                              <a:gd name="T32" fmla="*/ 5060 w 9421"/>
                              <a:gd name="T33" fmla="*/ 1659 h 4456"/>
                              <a:gd name="T34" fmla="*/ 4701 w 9421"/>
                              <a:gd name="T35" fmla="*/ 1816 h 4456"/>
                              <a:gd name="T36" fmla="*/ 4337 w 9421"/>
                              <a:gd name="T37" fmla="*/ 1978 h 4456"/>
                              <a:gd name="T38" fmla="*/ 3969 w 9421"/>
                              <a:gd name="T39" fmla="*/ 2145 h 4456"/>
                              <a:gd name="T40" fmla="*/ 3600 w 9421"/>
                              <a:gd name="T41" fmla="*/ 2320 h 4456"/>
                              <a:gd name="T42" fmla="*/ 3227 w 9421"/>
                              <a:gd name="T43" fmla="*/ 2499 h 4456"/>
                              <a:gd name="T44" fmla="*/ 2855 w 9421"/>
                              <a:gd name="T45" fmla="*/ 2684 h 4456"/>
                              <a:gd name="T46" fmla="*/ 2484 w 9421"/>
                              <a:gd name="T47" fmla="*/ 2873 h 4456"/>
                              <a:gd name="T48" fmla="*/ 2116 w 9421"/>
                              <a:gd name="T49" fmla="*/ 3068 h 4456"/>
                              <a:gd name="T50" fmla="*/ 1748 w 9421"/>
                              <a:gd name="T51" fmla="*/ 3267 h 4456"/>
                              <a:gd name="T52" fmla="*/ 1387 w 9421"/>
                              <a:gd name="T53" fmla="*/ 3470 h 4456"/>
                              <a:gd name="T54" fmla="*/ 1029 w 9421"/>
                              <a:gd name="T55" fmla="*/ 3679 h 4456"/>
                              <a:gd name="T56" fmla="*/ 679 w 9421"/>
                              <a:gd name="T57" fmla="*/ 3891 h 4456"/>
                              <a:gd name="T58" fmla="*/ 335 w 9421"/>
                              <a:gd name="T59" fmla="*/ 4108 h 4456"/>
                              <a:gd name="T60" fmla="*/ 0 w 9421"/>
                              <a:gd name="T61" fmla="*/ 4328 h 4456"/>
                              <a:gd name="T62" fmla="*/ 457 w 9421"/>
                              <a:gd name="T63" fmla="*/ 4456 h 4456"/>
                              <a:gd name="T64" fmla="*/ 722 w 9421"/>
                              <a:gd name="T65" fmla="*/ 4304 h 4456"/>
                              <a:gd name="T66" fmla="*/ 988 w 9421"/>
                              <a:gd name="T67" fmla="*/ 4155 h 4456"/>
                              <a:gd name="T68" fmla="*/ 1256 w 9421"/>
                              <a:gd name="T69" fmla="*/ 4007 h 4456"/>
                              <a:gd name="T70" fmla="*/ 1524 w 9421"/>
                              <a:gd name="T71" fmla="*/ 3862 h 4456"/>
                              <a:gd name="T72" fmla="*/ 1793 w 9421"/>
                              <a:gd name="T73" fmla="*/ 3718 h 4456"/>
                              <a:gd name="T74" fmla="*/ 2065 w 9421"/>
                              <a:gd name="T75" fmla="*/ 3576 h 4456"/>
                              <a:gd name="T76" fmla="*/ 2337 w 9421"/>
                              <a:gd name="T77" fmla="*/ 3437 h 4456"/>
                              <a:gd name="T78" fmla="*/ 2609 w 9421"/>
                              <a:gd name="T79" fmla="*/ 3299 h 4456"/>
                              <a:gd name="T80" fmla="*/ 2884 w 9421"/>
                              <a:gd name="T81" fmla="*/ 3163 h 4456"/>
                              <a:gd name="T82" fmla="*/ 3159 w 9421"/>
                              <a:gd name="T83" fmla="*/ 3030 h 4456"/>
                              <a:gd name="T84" fmla="*/ 3436 w 9421"/>
                              <a:gd name="T85" fmla="*/ 2898 h 4456"/>
                              <a:gd name="T86" fmla="*/ 3713 w 9421"/>
                              <a:gd name="T87" fmla="*/ 2767 h 4456"/>
                              <a:gd name="T88" fmla="*/ 3991 w 9421"/>
                              <a:gd name="T89" fmla="*/ 2639 h 4456"/>
                              <a:gd name="T90" fmla="*/ 4271 w 9421"/>
                              <a:gd name="T91" fmla="*/ 2512 h 4456"/>
                              <a:gd name="T92" fmla="*/ 4551 w 9421"/>
                              <a:gd name="T93" fmla="*/ 2388 h 4456"/>
                              <a:gd name="T94" fmla="*/ 4830 w 9421"/>
                              <a:gd name="T95" fmla="*/ 2267 h 4456"/>
                              <a:gd name="T96" fmla="*/ 5113 w 9421"/>
                              <a:gd name="T97" fmla="*/ 2147 h 4456"/>
                              <a:gd name="T98" fmla="*/ 5396 w 9421"/>
                              <a:gd name="T99" fmla="*/ 2028 h 4456"/>
                              <a:gd name="T100" fmla="*/ 5678 w 9421"/>
                              <a:gd name="T101" fmla="*/ 1912 h 4456"/>
                              <a:gd name="T102" fmla="*/ 5962 w 9421"/>
                              <a:gd name="T103" fmla="*/ 1797 h 4456"/>
                              <a:gd name="T104" fmla="*/ 6247 w 9421"/>
                              <a:gd name="T105" fmla="*/ 1685 h 4456"/>
                              <a:gd name="T106" fmla="*/ 6533 w 9421"/>
                              <a:gd name="T107" fmla="*/ 1574 h 4456"/>
                              <a:gd name="T108" fmla="*/ 6819 w 9421"/>
                              <a:gd name="T109" fmla="*/ 1466 h 4456"/>
                              <a:gd name="T110" fmla="*/ 7106 w 9421"/>
                              <a:gd name="T111" fmla="*/ 1359 h 4456"/>
                              <a:gd name="T112" fmla="*/ 7394 w 9421"/>
                              <a:gd name="T113" fmla="*/ 1253 h 4456"/>
                              <a:gd name="T114" fmla="*/ 7681 w 9421"/>
                              <a:gd name="T115" fmla="*/ 1152 h 4456"/>
                              <a:gd name="T116" fmla="*/ 7969 w 9421"/>
                              <a:gd name="T117" fmla="*/ 1050 h 4456"/>
                              <a:gd name="T118" fmla="*/ 8258 w 9421"/>
                              <a:gd name="T119" fmla="*/ 951 h 4456"/>
                              <a:gd name="T120" fmla="*/ 8549 w 9421"/>
                              <a:gd name="T121" fmla="*/ 855 h 4456"/>
                              <a:gd name="T122" fmla="*/ 8838 w 9421"/>
                              <a:gd name="T123" fmla="*/ 760 h 4456"/>
                              <a:gd name="T124" fmla="*/ 9129 w 9421"/>
                              <a:gd name="T125" fmla="*/ 668 h 4456"/>
                              <a:gd name="T126" fmla="*/ 9421 w 9421"/>
                              <a:gd name="T127"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3"/>
                        <wps:cNvSpPr>
                          <a:spLocks/>
                        </wps:cNvSpPr>
                        <wps:spPr bwMode="auto">
                          <a:xfrm>
                            <a:off x="2394" y="1347"/>
                            <a:ext cx="2138" cy="1176"/>
                          </a:xfrm>
                          <a:custGeom>
                            <a:avLst/>
                            <a:gdLst>
                              <a:gd name="T0" fmla="*/ 8552 w 8552"/>
                              <a:gd name="T1" fmla="*/ 0 h 4704"/>
                              <a:gd name="T2" fmla="*/ 8369 w 8552"/>
                              <a:gd name="T3" fmla="*/ 66 h 4704"/>
                              <a:gd name="T4" fmla="*/ 8158 w 8552"/>
                              <a:gd name="T5" fmla="*/ 149 h 4704"/>
                              <a:gd name="T6" fmla="*/ 7918 w 8552"/>
                              <a:gd name="T7" fmla="*/ 249 h 4704"/>
                              <a:gd name="T8" fmla="*/ 7652 w 8552"/>
                              <a:gd name="T9" fmla="*/ 363 h 4704"/>
                              <a:gd name="T10" fmla="*/ 7363 w 8552"/>
                              <a:gd name="T11" fmla="*/ 491 h 4704"/>
                              <a:gd name="T12" fmla="*/ 7054 w 8552"/>
                              <a:gd name="T13" fmla="*/ 631 h 4704"/>
                              <a:gd name="T14" fmla="*/ 6725 w 8552"/>
                              <a:gd name="T15" fmla="*/ 782 h 4704"/>
                              <a:gd name="T16" fmla="*/ 6383 w 8552"/>
                              <a:gd name="T17" fmla="*/ 943 h 4704"/>
                              <a:gd name="T18" fmla="*/ 6027 w 8552"/>
                              <a:gd name="T19" fmla="*/ 1114 h 4704"/>
                              <a:gd name="T20" fmla="*/ 5660 w 8552"/>
                              <a:gd name="T21" fmla="*/ 1292 h 4704"/>
                              <a:gd name="T22" fmla="*/ 5285 w 8552"/>
                              <a:gd name="T23" fmla="*/ 1476 h 4704"/>
                              <a:gd name="T24" fmla="*/ 4904 w 8552"/>
                              <a:gd name="T25" fmla="*/ 1666 h 4704"/>
                              <a:gd name="T26" fmla="*/ 4521 w 8552"/>
                              <a:gd name="T27" fmla="*/ 1859 h 4704"/>
                              <a:gd name="T28" fmla="*/ 4137 w 8552"/>
                              <a:gd name="T29" fmla="*/ 2056 h 4704"/>
                              <a:gd name="T30" fmla="*/ 3755 w 8552"/>
                              <a:gd name="T31" fmla="*/ 2254 h 4704"/>
                              <a:gd name="T32" fmla="*/ 3379 w 8552"/>
                              <a:gd name="T33" fmla="*/ 2453 h 4704"/>
                              <a:gd name="T34" fmla="*/ 3009 w 8552"/>
                              <a:gd name="T35" fmla="*/ 2650 h 4704"/>
                              <a:gd name="T36" fmla="*/ 2649 w 8552"/>
                              <a:gd name="T37" fmla="*/ 2846 h 4704"/>
                              <a:gd name="T38" fmla="*/ 2300 w 8552"/>
                              <a:gd name="T39" fmla="*/ 3039 h 4704"/>
                              <a:gd name="T40" fmla="*/ 1967 w 8552"/>
                              <a:gd name="T41" fmla="*/ 3226 h 4704"/>
                              <a:gd name="T42" fmla="*/ 1652 w 8552"/>
                              <a:gd name="T43" fmla="*/ 3408 h 4704"/>
                              <a:gd name="T44" fmla="*/ 1356 w 8552"/>
                              <a:gd name="T45" fmla="*/ 3585 h 4704"/>
                              <a:gd name="T46" fmla="*/ 1083 w 8552"/>
                              <a:gd name="T47" fmla="*/ 3753 h 4704"/>
                              <a:gd name="T48" fmla="*/ 833 w 8552"/>
                              <a:gd name="T49" fmla="*/ 3911 h 4704"/>
                              <a:gd name="T50" fmla="*/ 611 w 8552"/>
                              <a:gd name="T51" fmla="*/ 4059 h 4704"/>
                              <a:gd name="T52" fmla="*/ 420 w 8552"/>
                              <a:gd name="T53" fmla="*/ 4196 h 4704"/>
                              <a:gd name="T54" fmla="*/ 261 w 8552"/>
                              <a:gd name="T55" fmla="*/ 4320 h 4704"/>
                              <a:gd name="T56" fmla="*/ 137 w 8552"/>
                              <a:gd name="T57" fmla="*/ 4430 h 4704"/>
                              <a:gd name="T58" fmla="*/ 50 w 8552"/>
                              <a:gd name="T59" fmla="*/ 4523 h 4704"/>
                              <a:gd name="T60" fmla="*/ 4 w 8552"/>
                              <a:gd name="T61" fmla="*/ 4602 h 4704"/>
                              <a:gd name="T62" fmla="*/ 0 w 8552"/>
                              <a:gd name="T63" fmla="*/ 4663 h 4704"/>
                              <a:gd name="T64" fmla="*/ 41 w 8552"/>
                              <a:gd name="T65" fmla="*/ 4704 h 4704"/>
                              <a:gd name="T66" fmla="*/ 302 w 8552"/>
                              <a:gd name="T67" fmla="*/ 4539 h 4704"/>
                              <a:gd name="T68" fmla="*/ 570 w 8552"/>
                              <a:gd name="T69" fmla="*/ 4375 h 4704"/>
                              <a:gd name="T70" fmla="*/ 844 w 8552"/>
                              <a:gd name="T71" fmla="*/ 4213 h 4704"/>
                              <a:gd name="T72" fmla="*/ 1121 w 8552"/>
                              <a:gd name="T73" fmla="*/ 4052 h 4704"/>
                              <a:gd name="T74" fmla="*/ 1404 w 8552"/>
                              <a:gd name="T75" fmla="*/ 3894 h 4704"/>
                              <a:gd name="T76" fmla="*/ 1690 w 8552"/>
                              <a:gd name="T77" fmla="*/ 3735 h 4704"/>
                              <a:gd name="T78" fmla="*/ 1981 w 8552"/>
                              <a:gd name="T79" fmla="*/ 3580 h 4704"/>
                              <a:gd name="T80" fmla="*/ 2273 w 8552"/>
                              <a:gd name="T81" fmla="*/ 3427 h 4704"/>
                              <a:gd name="T82" fmla="*/ 2567 w 8552"/>
                              <a:gd name="T83" fmla="*/ 3275 h 4704"/>
                              <a:gd name="T84" fmla="*/ 2863 w 8552"/>
                              <a:gd name="T85" fmla="*/ 3125 h 4704"/>
                              <a:gd name="T86" fmla="*/ 3159 w 8552"/>
                              <a:gd name="T87" fmla="*/ 2978 h 4704"/>
                              <a:gd name="T88" fmla="*/ 3456 w 8552"/>
                              <a:gd name="T89" fmla="*/ 2833 h 4704"/>
                              <a:gd name="T90" fmla="*/ 3753 w 8552"/>
                              <a:gd name="T91" fmla="*/ 2690 h 4704"/>
                              <a:gd name="T92" fmla="*/ 4047 w 8552"/>
                              <a:gd name="T93" fmla="*/ 2552 h 4704"/>
                              <a:gd name="T94" fmla="*/ 4342 w 8552"/>
                              <a:gd name="T95" fmla="*/ 2415 h 4704"/>
                              <a:gd name="T96" fmla="*/ 4634 w 8552"/>
                              <a:gd name="T97" fmla="*/ 2281 h 4704"/>
                              <a:gd name="T98" fmla="*/ 4924 w 8552"/>
                              <a:gd name="T99" fmla="*/ 2151 h 4704"/>
                              <a:gd name="T100" fmla="*/ 5209 w 8552"/>
                              <a:gd name="T101" fmla="*/ 2023 h 4704"/>
                              <a:gd name="T102" fmla="*/ 5492 w 8552"/>
                              <a:gd name="T103" fmla="*/ 1899 h 4704"/>
                              <a:gd name="T104" fmla="*/ 5771 w 8552"/>
                              <a:gd name="T105" fmla="*/ 1779 h 4704"/>
                              <a:gd name="T106" fmla="*/ 6043 w 8552"/>
                              <a:gd name="T107" fmla="*/ 1661 h 4704"/>
                              <a:gd name="T108" fmla="*/ 6311 w 8552"/>
                              <a:gd name="T109" fmla="*/ 1548 h 4704"/>
                              <a:gd name="T110" fmla="*/ 6572 w 8552"/>
                              <a:gd name="T111" fmla="*/ 1438 h 4704"/>
                              <a:gd name="T112" fmla="*/ 6827 w 8552"/>
                              <a:gd name="T113" fmla="*/ 1333 h 4704"/>
                              <a:gd name="T114" fmla="*/ 7074 w 8552"/>
                              <a:gd name="T115" fmla="*/ 1231 h 4704"/>
                              <a:gd name="T116" fmla="*/ 7313 w 8552"/>
                              <a:gd name="T117" fmla="*/ 1133 h 4704"/>
                              <a:gd name="T118" fmla="*/ 7544 w 8552"/>
                              <a:gd name="T119" fmla="*/ 1040 h 4704"/>
                              <a:gd name="T120" fmla="*/ 7766 w 8552"/>
                              <a:gd name="T121" fmla="*/ 951 h 4704"/>
                              <a:gd name="T122" fmla="*/ 8180 w 8552"/>
                              <a:gd name="T123" fmla="*/ 788 h 4704"/>
                              <a:gd name="T124" fmla="*/ 8552 w 8552"/>
                              <a:gd name="T125" fmla="*/ 643 h 4704"/>
                              <a:gd name="T126" fmla="*/ 8552 w 8552"/>
                              <a:gd name="T127"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4"/>
                        <wps:cNvSpPr>
                          <a:spLocks/>
                        </wps:cNvSpPr>
                        <wps:spPr bwMode="auto">
                          <a:xfrm>
                            <a:off x="86" y="1971"/>
                            <a:ext cx="2256" cy="554"/>
                          </a:xfrm>
                          <a:custGeom>
                            <a:avLst/>
                            <a:gdLst>
                              <a:gd name="T0" fmla="*/ 9026 w 9026"/>
                              <a:gd name="T1" fmla="*/ 2161 h 2217"/>
                              <a:gd name="T2" fmla="*/ 8490 w 9026"/>
                              <a:gd name="T3" fmla="*/ 2148 h 2217"/>
                              <a:gd name="T4" fmla="*/ 7972 w 9026"/>
                              <a:gd name="T5" fmla="*/ 2126 h 2217"/>
                              <a:gd name="T6" fmla="*/ 7471 w 9026"/>
                              <a:gd name="T7" fmla="*/ 2096 h 2217"/>
                              <a:gd name="T8" fmla="*/ 6991 w 9026"/>
                              <a:gd name="T9" fmla="*/ 2057 h 2217"/>
                              <a:gd name="T10" fmla="*/ 6526 w 9026"/>
                              <a:gd name="T11" fmla="*/ 2011 h 2217"/>
                              <a:gd name="T12" fmla="*/ 6081 w 9026"/>
                              <a:gd name="T13" fmla="*/ 1960 h 2217"/>
                              <a:gd name="T14" fmla="*/ 5652 w 9026"/>
                              <a:gd name="T15" fmla="*/ 1902 h 2217"/>
                              <a:gd name="T16" fmla="*/ 5240 w 9026"/>
                              <a:gd name="T17" fmla="*/ 1838 h 2217"/>
                              <a:gd name="T18" fmla="*/ 4846 w 9026"/>
                              <a:gd name="T19" fmla="*/ 1770 h 2217"/>
                              <a:gd name="T20" fmla="*/ 4469 w 9026"/>
                              <a:gd name="T21" fmla="*/ 1696 h 2217"/>
                              <a:gd name="T22" fmla="*/ 4107 w 9026"/>
                              <a:gd name="T23" fmla="*/ 1619 h 2217"/>
                              <a:gd name="T24" fmla="*/ 3762 w 9026"/>
                              <a:gd name="T25" fmla="*/ 1539 h 2217"/>
                              <a:gd name="T26" fmla="*/ 3433 w 9026"/>
                              <a:gd name="T27" fmla="*/ 1456 h 2217"/>
                              <a:gd name="T28" fmla="*/ 3122 w 9026"/>
                              <a:gd name="T29" fmla="*/ 1368 h 2217"/>
                              <a:gd name="T30" fmla="*/ 2825 w 9026"/>
                              <a:gd name="T31" fmla="*/ 1281 h 2217"/>
                              <a:gd name="T32" fmla="*/ 2545 w 9026"/>
                              <a:gd name="T33" fmla="*/ 1192 h 2217"/>
                              <a:gd name="T34" fmla="*/ 2279 w 9026"/>
                              <a:gd name="T35" fmla="*/ 1102 h 2217"/>
                              <a:gd name="T36" fmla="*/ 2028 w 9026"/>
                              <a:gd name="T37" fmla="*/ 1011 h 2217"/>
                              <a:gd name="T38" fmla="*/ 1793 w 9026"/>
                              <a:gd name="T39" fmla="*/ 921 h 2217"/>
                              <a:gd name="T40" fmla="*/ 1573 w 9026"/>
                              <a:gd name="T41" fmla="*/ 831 h 2217"/>
                              <a:gd name="T42" fmla="*/ 1367 w 9026"/>
                              <a:gd name="T43" fmla="*/ 743 h 2217"/>
                              <a:gd name="T44" fmla="*/ 1175 w 9026"/>
                              <a:gd name="T45" fmla="*/ 656 h 2217"/>
                              <a:gd name="T46" fmla="*/ 998 w 9026"/>
                              <a:gd name="T47" fmla="*/ 571 h 2217"/>
                              <a:gd name="T48" fmla="*/ 836 w 9026"/>
                              <a:gd name="T49" fmla="*/ 491 h 2217"/>
                              <a:gd name="T50" fmla="*/ 687 w 9026"/>
                              <a:gd name="T51" fmla="*/ 412 h 2217"/>
                              <a:gd name="T52" fmla="*/ 552 w 9026"/>
                              <a:gd name="T53" fmla="*/ 338 h 2217"/>
                              <a:gd name="T54" fmla="*/ 429 w 9026"/>
                              <a:gd name="T55" fmla="*/ 268 h 2217"/>
                              <a:gd name="T56" fmla="*/ 321 w 9026"/>
                              <a:gd name="T57" fmla="*/ 202 h 2217"/>
                              <a:gd name="T58" fmla="*/ 226 w 9026"/>
                              <a:gd name="T59" fmla="*/ 143 h 2217"/>
                              <a:gd name="T60" fmla="*/ 143 w 9026"/>
                              <a:gd name="T61" fmla="*/ 89 h 2217"/>
                              <a:gd name="T62" fmla="*/ 73 w 9026"/>
                              <a:gd name="T63" fmla="*/ 41 h 2217"/>
                              <a:gd name="T64" fmla="*/ 16 w 9026"/>
                              <a:gd name="T65" fmla="*/ 0 h 2217"/>
                              <a:gd name="T66" fmla="*/ 16 w 9026"/>
                              <a:gd name="T67" fmla="*/ 1049 h 2217"/>
                              <a:gd name="T68" fmla="*/ 15 w 9026"/>
                              <a:gd name="T69" fmla="*/ 1062 h 2217"/>
                              <a:gd name="T70" fmla="*/ 12 w 9026"/>
                              <a:gd name="T71" fmla="*/ 1074 h 2217"/>
                              <a:gd name="T72" fmla="*/ 7 w 9026"/>
                              <a:gd name="T73" fmla="*/ 1085 h 2217"/>
                              <a:gd name="T74" fmla="*/ 0 w 9026"/>
                              <a:gd name="T75" fmla="*/ 1093 h 2217"/>
                              <a:gd name="T76" fmla="*/ 90 w 9026"/>
                              <a:gd name="T77" fmla="*/ 1127 h 2217"/>
                              <a:gd name="T78" fmla="*/ 193 w 9026"/>
                              <a:gd name="T79" fmla="*/ 1164 h 2217"/>
                              <a:gd name="T80" fmla="*/ 310 w 9026"/>
                              <a:gd name="T81" fmla="*/ 1204 h 2217"/>
                              <a:gd name="T82" fmla="*/ 440 w 9026"/>
                              <a:gd name="T83" fmla="*/ 1247 h 2217"/>
                              <a:gd name="T84" fmla="*/ 584 w 9026"/>
                              <a:gd name="T85" fmla="*/ 1293 h 2217"/>
                              <a:gd name="T86" fmla="*/ 741 w 9026"/>
                              <a:gd name="T87" fmla="*/ 1341 h 2217"/>
                              <a:gd name="T88" fmla="*/ 910 w 9026"/>
                              <a:gd name="T89" fmla="*/ 1391 h 2217"/>
                              <a:gd name="T90" fmla="*/ 1092 w 9026"/>
                              <a:gd name="T91" fmla="*/ 1444 h 2217"/>
                              <a:gd name="T92" fmla="*/ 1287 w 9026"/>
                              <a:gd name="T93" fmla="*/ 1496 h 2217"/>
                              <a:gd name="T94" fmla="*/ 1496 w 9026"/>
                              <a:gd name="T95" fmla="*/ 1549 h 2217"/>
                              <a:gd name="T96" fmla="*/ 1715 w 9026"/>
                              <a:gd name="T97" fmla="*/ 1603 h 2217"/>
                              <a:gd name="T98" fmla="*/ 1949 w 9026"/>
                              <a:gd name="T99" fmla="*/ 1657 h 2217"/>
                              <a:gd name="T100" fmla="*/ 2193 w 9026"/>
                              <a:gd name="T101" fmla="*/ 1712 h 2217"/>
                              <a:gd name="T102" fmla="*/ 2451 w 9026"/>
                              <a:gd name="T103" fmla="*/ 1764 h 2217"/>
                              <a:gd name="T104" fmla="*/ 2720 w 9026"/>
                              <a:gd name="T105" fmla="*/ 1816 h 2217"/>
                              <a:gd name="T106" fmla="*/ 3002 w 9026"/>
                              <a:gd name="T107" fmla="*/ 1866 h 2217"/>
                              <a:gd name="T108" fmla="*/ 3295 w 9026"/>
                              <a:gd name="T109" fmla="*/ 1915 h 2217"/>
                              <a:gd name="T110" fmla="*/ 3598 w 9026"/>
                              <a:gd name="T111" fmla="*/ 1961 h 2217"/>
                              <a:gd name="T112" fmla="*/ 3915 w 9026"/>
                              <a:gd name="T113" fmla="*/ 2004 h 2217"/>
                              <a:gd name="T114" fmla="*/ 4243 w 9026"/>
                              <a:gd name="T115" fmla="*/ 2045 h 2217"/>
                              <a:gd name="T116" fmla="*/ 4582 w 9026"/>
                              <a:gd name="T117" fmla="*/ 2082 h 2217"/>
                              <a:gd name="T118" fmla="*/ 4932 w 9026"/>
                              <a:gd name="T119" fmla="*/ 2115 h 2217"/>
                              <a:gd name="T120" fmla="*/ 5294 w 9026"/>
                              <a:gd name="T121" fmla="*/ 2146 h 2217"/>
                              <a:gd name="T122" fmla="*/ 5665 w 9026"/>
                              <a:gd name="T123" fmla="*/ 2169 h 2217"/>
                              <a:gd name="T124" fmla="*/ 6049 w 9026"/>
                              <a:gd name="T125" fmla="*/ 2191 h 2217"/>
                              <a:gd name="T126" fmla="*/ 6443 w 9026"/>
                              <a:gd name="T127" fmla="*/ 2205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5"/>
                        <wps:cNvSpPr>
                          <a:spLocks/>
                        </wps:cNvSpPr>
                        <wps:spPr bwMode="auto">
                          <a:xfrm>
                            <a:off x="511" y="1945"/>
                            <a:ext cx="1808" cy="536"/>
                          </a:xfrm>
                          <a:custGeom>
                            <a:avLst/>
                            <a:gdLst>
                              <a:gd name="T0" fmla="*/ 7232 w 7232"/>
                              <a:gd name="T1" fmla="*/ 2144 h 2144"/>
                              <a:gd name="T2" fmla="*/ 6958 w 7232"/>
                              <a:gd name="T3" fmla="*/ 2114 h 2144"/>
                              <a:gd name="T4" fmla="*/ 6681 w 7232"/>
                              <a:gd name="T5" fmla="*/ 2075 h 2144"/>
                              <a:gd name="T6" fmla="*/ 6400 w 7232"/>
                              <a:gd name="T7" fmla="*/ 2031 h 2144"/>
                              <a:gd name="T8" fmla="*/ 6116 w 7232"/>
                              <a:gd name="T9" fmla="*/ 1980 h 2144"/>
                              <a:gd name="T10" fmla="*/ 5830 w 7232"/>
                              <a:gd name="T11" fmla="*/ 1925 h 2144"/>
                              <a:gd name="T12" fmla="*/ 5543 w 7232"/>
                              <a:gd name="T13" fmla="*/ 1864 h 2144"/>
                              <a:gd name="T14" fmla="*/ 5255 w 7232"/>
                              <a:gd name="T15" fmla="*/ 1798 h 2144"/>
                              <a:gd name="T16" fmla="*/ 4968 w 7232"/>
                              <a:gd name="T17" fmla="*/ 1728 h 2144"/>
                              <a:gd name="T18" fmla="*/ 4680 w 7232"/>
                              <a:gd name="T19" fmla="*/ 1655 h 2144"/>
                              <a:gd name="T20" fmla="*/ 4395 w 7232"/>
                              <a:gd name="T21" fmla="*/ 1577 h 2144"/>
                              <a:gd name="T22" fmla="*/ 4112 w 7232"/>
                              <a:gd name="T23" fmla="*/ 1498 h 2144"/>
                              <a:gd name="T24" fmla="*/ 3833 w 7232"/>
                              <a:gd name="T25" fmla="*/ 1414 h 2144"/>
                              <a:gd name="T26" fmla="*/ 3557 w 7232"/>
                              <a:gd name="T27" fmla="*/ 1331 h 2144"/>
                              <a:gd name="T28" fmla="*/ 3285 w 7232"/>
                              <a:gd name="T29" fmla="*/ 1246 h 2144"/>
                              <a:gd name="T30" fmla="*/ 3019 w 7232"/>
                              <a:gd name="T31" fmla="*/ 1158 h 2144"/>
                              <a:gd name="T32" fmla="*/ 2758 w 7232"/>
                              <a:gd name="T33" fmla="*/ 1073 h 2144"/>
                              <a:gd name="T34" fmla="*/ 2504 w 7232"/>
                              <a:gd name="T35" fmla="*/ 986 h 2144"/>
                              <a:gd name="T36" fmla="*/ 2259 w 7232"/>
                              <a:gd name="T37" fmla="*/ 898 h 2144"/>
                              <a:gd name="T38" fmla="*/ 2019 w 7232"/>
                              <a:gd name="T39" fmla="*/ 813 h 2144"/>
                              <a:gd name="T40" fmla="*/ 1791 w 7232"/>
                              <a:gd name="T41" fmla="*/ 730 h 2144"/>
                              <a:gd name="T42" fmla="*/ 1571 w 7232"/>
                              <a:gd name="T43" fmla="*/ 646 h 2144"/>
                              <a:gd name="T44" fmla="*/ 1362 w 7232"/>
                              <a:gd name="T45" fmla="*/ 567 h 2144"/>
                              <a:gd name="T46" fmla="*/ 1164 w 7232"/>
                              <a:gd name="T47" fmla="*/ 489 h 2144"/>
                              <a:gd name="T48" fmla="*/ 978 w 7232"/>
                              <a:gd name="T49" fmla="*/ 416 h 2144"/>
                              <a:gd name="T50" fmla="*/ 803 w 7232"/>
                              <a:gd name="T51" fmla="*/ 346 h 2144"/>
                              <a:gd name="T52" fmla="*/ 644 w 7232"/>
                              <a:gd name="T53" fmla="*/ 280 h 2144"/>
                              <a:gd name="T54" fmla="*/ 497 w 7232"/>
                              <a:gd name="T55" fmla="*/ 219 h 2144"/>
                              <a:gd name="T56" fmla="*/ 365 w 7232"/>
                              <a:gd name="T57" fmla="*/ 162 h 2144"/>
                              <a:gd name="T58" fmla="*/ 249 w 7232"/>
                              <a:gd name="T59" fmla="*/ 112 h 2144"/>
                              <a:gd name="T60" fmla="*/ 150 w 7232"/>
                              <a:gd name="T61" fmla="*/ 68 h 2144"/>
                              <a:gd name="T62" fmla="*/ 66 w 7232"/>
                              <a:gd name="T63" fmla="*/ 30 h 2144"/>
                              <a:gd name="T64" fmla="*/ 0 w 7232"/>
                              <a:gd name="T65" fmla="*/ 0 h 2144"/>
                              <a:gd name="T66" fmla="*/ 0 w 7232"/>
                              <a:gd name="T67" fmla="*/ 847 h 2144"/>
                              <a:gd name="T68" fmla="*/ 130 w 7232"/>
                              <a:gd name="T69" fmla="*/ 898 h 2144"/>
                              <a:gd name="T70" fmla="*/ 267 w 7232"/>
                              <a:gd name="T71" fmla="*/ 951 h 2144"/>
                              <a:gd name="T72" fmla="*/ 411 w 7232"/>
                              <a:gd name="T73" fmla="*/ 1003 h 2144"/>
                              <a:gd name="T74" fmla="*/ 563 w 7232"/>
                              <a:gd name="T75" fmla="*/ 1055 h 2144"/>
                              <a:gd name="T76" fmla="*/ 721 w 7232"/>
                              <a:gd name="T77" fmla="*/ 1108 h 2144"/>
                              <a:gd name="T78" fmla="*/ 887 w 7232"/>
                              <a:gd name="T79" fmla="*/ 1161 h 2144"/>
                              <a:gd name="T80" fmla="*/ 1059 w 7232"/>
                              <a:gd name="T81" fmla="*/ 1214 h 2144"/>
                              <a:gd name="T82" fmla="*/ 1238 w 7232"/>
                              <a:gd name="T83" fmla="*/ 1265 h 2144"/>
                              <a:gd name="T84" fmla="*/ 1424 w 7232"/>
                              <a:gd name="T85" fmla="*/ 1317 h 2144"/>
                              <a:gd name="T86" fmla="*/ 1615 w 7232"/>
                              <a:gd name="T87" fmla="*/ 1368 h 2144"/>
                              <a:gd name="T88" fmla="*/ 1815 w 7232"/>
                              <a:gd name="T89" fmla="*/ 1420 h 2144"/>
                              <a:gd name="T90" fmla="*/ 2019 w 7232"/>
                              <a:gd name="T91" fmla="*/ 1469 h 2144"/>
                              <a:gd name="T92" fmla="*/ 2229 w 7232"/>
                              <a:gd name="T93" fmla="*/ 1519 h 2144"/>
                              <a:gd name="T94" fmla="*/ 2446 w 7232"/>
                              <a:gd name="T95" fmla="*/ 1566 h 2144"/>
                              <a:gd name="T96" fmla="*/ 2669 w 7232"/>
                              <a:gd name="T97" fmla="*/ 1614 h 2144"/>
                              <a:gd name="T98" fmla="*/ 2898 w 7232"/>
                              <a:gd name="T99" fmla="*/ 1659 h 2144"/>
                              <a:gd name="T100" fmla="*/ 3131 w 7232"/>
                              <a:gd name="T101" fmla="*/ 1703 h 2144"/>
                              <a:gd name="T102" fmla="*/ 3370 w 7232"/>
                              <a:gd name="T103" fmla="*/ 1747 h 2144"/>
                              <a:gd name="T104" fmla="*/ 3616 w 7232"/>
                              <a:gd name="T105" fmla="*/ 1789 h 2144"/>
                              <a:gd name="T106" fmla="*/ 3866 w 7232"/>
                              <a:gd name="T107" fmla="*/ 1829 h 2144"/>
                              <a:gd name="T108" fmla="*/ 4120 w 7232"/>
                              <a:gd name="T109" fmla="*/ 1867 h 2144"/>
                              <a:gd name="T110" fmla="*/ 4381 w 7232"/>
                              <a:gd name="T111" fmla="*/ 1904 h 2144"/>
                              <a:gd name="T112" fmla="*/ 4646 w 7232"/>
                              <a:gd name="T113" fmla="*/ 1938 h 2144"/>
                              <a:gd name="T114" fmla="*/ 4915 w 7232"/>
                              <a:gd name="T115" fmla="*/ 1971 h 2144"/>
                              <a:gd name="T116" fmla="*/ 5190 w 7232"/>
                              <a:gd name="T117" fmla="*/ 2002 h 2144"/>
                              <a:gd name="T118" fmla="*/ 5470 w 7232"/>
                              <a:gd name="T119" fmla="*/ 2029 h 2144"/>
                              <a:gd name="T120" fmla="*/ 5753 w 7232"/>
                              <a:gd name="T121" fmla="*/ 2056 h 2144"/>
                              <a:gd name="T122" fmla="*/ 6040 w 7232"/>
                              <a:gd name="T123" fmla="*/ 2078 h 2144"/>
                              <a:gd name="T124" fmla="*/ 6332 w 7232"/>
                              <a:gd name="T125" fmla="*/ 2099 h 2144"/>
                              <a:gd name="T126" fmla="*/ 6628 w 7232"/>
                              <a:gd name="T127" fmla="*/ 2116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7"/>
                        <wps:cNvSpPr>
                          <a:spLocks/>
                        </wps:cNvSpPr>
                        <wps:spPr bwMode="auto">
                          <a:xfrm>
                            <a:off x="4436" y="2274"/>
                            <a:ext cx="823" cy="696"/>
                          </a:xfrm>
                          <a:custGeom>
                            <a:avLst/>
                            <a:gdLst>
                              <a:gd name="T0" fmla="*/ 3049 w 3295"/>
                              <a:gd name="T1" fmla="*/ 863 h 2784"/>
                              <a:gd name="T2" fmla="*/ 2945 w 3295"/>
                              <a:gd name="T3" fmla="*/ 755 h 2784"/>
                              <a:gd name="T4" fmla="*/ 2837 w 3295"/>
                              <a:gd name="T5" fmla="*/ 656 h 2784"/>
                              <a:gd name="T6" fmla="*/ 2726 w 3295"/>
                              <a:gd name="T7" fmla="*/ 565 h 2784"/>
                              <a:gd name="T8" fmla="*/ 2614 w 3295"/>
                              <a:gd name="T9" fmla="*/ 481 h 2784"/>
                              <a:gd name="T10" fmla="*/ 2499 w 3295"/>
                              <a:gd name="T11" fmla="*/ 406 h 2784"/>
                              <a:gd name="T12" fmla="*/ 2381 w 3295"/>
                              <a:gd name="T13" fmla="*/ 338 h 2784"/>
                              <a:gd name="T14" fmla="*/ 2265 w 3295"/>
                              <a:gd name="T15" fmla="*/ 276 h 2784"/>
                              <a:gd name="T16" fmla="*/ 2147 w 3295"/>
                              <a:gd name="T17" fmla="*/ 221 h 2784"/>
                              <a:gd name="T18" fmla="*/ 2030 w 3295"/>
                              <a:gd name="T19" fmla="*/ 174 h 2784"/>
                              <a:gd name="T20" fmla="*/ 1912 w 3295"/>
                              <a:gd name="T21" fmla="*/ 132 h 2784"/>
                              <a:gd name="T22" fmla="*/ 1797 w 3295"/>
                              <a:gd name="T23" fmla="*/ 96 h 2784"/>
                              <a:gd name="T24" fmla="*/ 1684 w 3295"/>
                              <a:gd name="T25" fmla="*/ 67 h 2784"/>
                              <a:gd name="T26" fmla="*/ 1572 w 3295"/>
                              <a:gd name="T27" fmla="*/ 43 h 2784"/>
                              <a:gd name="T28" fmla="*/ 1463 w 3295"/>
                              <a:gd name="T29" fmla="*/ 25 h 2784"/>
                              <a:gd name="T30" fmla="*/ 1358 w 3295"/>
                              <a:gd name="T31" fmla="*/ 12 h 2784"/>
                              <a:gd name="T32" fmla="*/ 1256 w 3295"/>
                              <a:gd name="T33" fmla="*/ 4 h 2784"/>
                              <a:gd name="T34" fmla="*/ 1160 w 3295"/>
                              <a:gd name="T35" fmla="*/ 0 h 2784"/>
                              <a:gd name="T36" fmla="*/ 1067 w 3295"/>
                              <a:gd name="T37" fmla="*/ 1 h 2784"/>
                              <a:gd name="T38" fmla="*/ 980 w 3295"/>
                              <a:gd name="T39" fmla="*/ 6 h 2784"/>
                              <a:gd name="T40" fmla="*/ 899 w 3295"/>
                              <a:gd name="T41" fmla="*/ 16 h 2784"/>
                              <a:gd name="T42" fmla="*/ 826 w 3295"/>
                              <a:gd name="T43" fmla="*/ 27 h 2784"/>
                              <a:gd name="T44" fmla="*/ 758 w 3295"/>
                              <a:gd name="T45" fmla="*/ 45 h 2784"/>
                              <a:gd name="T46" fmla="*/ 699 w 3295"/>
                              <a:gd name="T47" fmla="*/ 64 h 2784"/>
                              <a:gd name="T48" fmla="*/ 647 w 3295"/>
                              <a:gd name="T49" fmla="*/ 87 h 2784"/>
                              <a:gd name="T50" fmla="*/ 604 w 3295"/>
                              <a:gd name="T51" fmla="*/ 112 h 2784"/>
                              <a:gd name="T52" fmla="*/ 569 w 3295"/>
                              <a:gd name="T53" fmla="*/ 140 h 2784"/>
                              <a:gd name="T54" fmla="*/ 546 w 3295"/>
                              <a:gd name="T55" fmla="*/ 170 h 2784"/>
                              <a:gd name="T56" fmla="*/ 531 w 3295"/>
                              <a:gd name="T57" fmla="*/ 203 h 2784"/>
                              <a:gd name="T58" fmla="*/ 528 w 3295"/>
                              <a:gd name="T59" fmla="*/ 237 h 2784"/>
                              <a:gd name="T60" fmla="*/ 536 w 3295"/>
                              <a:gd name="T61" fmla="*/ 273 h 2784"/>
                              <a:gd name="T62" fmla="*/ 556 w 3295"/>
                              <a:gd name="T63" fmla="*/ 310 h 2784"/>
                              <a:gd name="T64" fmla="*/ 588 w 3295"/>
                              <a:gd name="T65" fmla="*/ 348 h 2784"/>
                              <a:gd name="T66" fmla="*/ 616 w 3295"/>
                              <a:gd name="T67" fmla="*/ 376 h 2784"/>
                              <a:gd name="T68" fmla="*/ 645 w 3295"/>
                              <a:gd name="T69" fmla="*/ 404 h 2784"/>
                              <a:gd name="T70" fmla="*/ 676 w 3295"/>
                              <a:gd name="T71" fmla="*/ 430 h 2784"/>
                              <a:gd name="T72" fmla="*/ 709 w 3295"/>
                              <a:gd name="T73" fmla="*/ 458 h 2784"/>
                              <a:gd name="T74" fmla="*/ 745 w 3295"/>
                              <a:gd name="T75" fmla="*/ 485 h 2784"/>
                              <a:gd name="T76" fmla="*/ 781 w 3295"/>
                              <a:gd name="T77" fmla="*/ 512 h 2784"/>
                              <a:gd name="T78" fmla="*/ 818 w 3295"/>
                              <a:gd name="T79" fmla="*/ 537 h 2784"/>
                              <a:gd name="T80" fmla="*/ 857 w 3295"/>
                              <a:gd name="T81" fmla="*/ 562 h 2784"/>
                              <a:gd name="T82" fmla="*/ 896 w 3295"/>
                              <a:gd name="T83" fmla="*/ 587 h 2784"/>
                              <a:gd name="T84" fmla="*/ 935 w 3295"/>
                              <a:gd name="T85" fmla="*/ 609 h 2784"/>
                              <a:gd name="T86" fmla="*/ 975 w 3295"/>
                              <a:gd name="T87" fmla="*/ 630 h 2784"/>
                              <a:gd name="T88" fmla="*/ 1014 w 3295"/>
                              <a:gd name="T89" fmla="*/ 650 h 2784"/>
                              <a:gd name="T90" fmla="*/ 1054 w 3295"/>
                              <a:gd name="T91" fmla="*/ 667 h 2784"/>
                              <a:gd name="T92" fmla="*/ 1092 w 3295"/>
                              <a:gd name="T93" fmla="*/ 683 h 2784"/>
                              <a:gd name="T94" fmla="*/ 1131 w 3295"/>
                              <a:gd name="T95" fmla="*/ 696 h 2784"/>
                              <a:gd name="T96" fmla="*/ 1169 w 3295"/>
                              <a:gd name="T97" fmla="*/ 708 h 2784"/>
                              <a:gd name="T98" fmla="*/ 1208 w 3295"/>
                              <a:gd name="T99" fmla="*/ 719 h 2784"/>
                              <a:gd name="T100" fmla="*/ 1244 w 3295"/>
                              <a:gd name="T101" fmla="*/ 729 h 2784"/>
                              <a:gd name="T102" fmla="*/ 1275 w 3295"/>
                              <a:gd name="T103" fmla="*/ 740 h 2784"/>
                              <a:gd name="T104" fmla="*/ 1304 w 3295"/>
                              <a:gd name="T105" fmla="*/ 752 h 2784"/>
                              <a:gd name="T106" fmla="*/ 1327 w 3295"/>
                              <a:gd name="T107" fmla="*/ 762 h 2784"/>
                              <a:gd name="T108" fmla="*/ 1348 w 3295"/>
                              <a:gd name="T109" fmla="*/ 773 h 2784"/>
                              <a:gd name="T110" fmla="*/ 1366 w 3295"/>
                              <a:gd name="T111" fmla="*/ 784 h 2784"/>
                              <a:gd name="T112" fmla="*/ 1379 w 3295"/>
                              <a:gd name="T113" fmla="*/ 794 h 2784"/>
                              <a:gd name="T114" fmla="*/ 1389 w 3295"/>
                              <a:gd name="T115" fmla="*/ 805 h 2784"/>
                              <a:gd name="T116" fmla="*/ 1396 w 3295"/>
                              <a:gd name="T117" fmla="*/ 815 h 2784"/>
                              <a:gd name="T118" fmla="*/ 1400 w 3295"/>
                              <a:gd name="T119" fmla="*/ 826 h 2784"/>
                              <a:gd name="T120" fmla="*/ 1401 w 3295"/>
                              <a:gd name="T121" fmla="*/ 835 h 2784"/>
                              <a:gd name="T122" fmla="*/ 1399 w 3295"/>
                              <a:gd name="T123" fmla="*/ 846 h 2784"/>
                              <a:gd name="T124" fmla="*/ 1393 w 3295"/>
                              <a:gd name="T125" fmla="*/ 855 h 2784"/>
                              <a:gd name="T126" fmla="*/ 1385 w 3295"/>
                              <a:gd name="T127" fmla="*/ 86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6B7C05E" id="Group 111" o:spid="_x0000_s1026" style="position:absolute;margin-left:10.45pt;margin-top:13.8pt;width:168.15pt;height:118.55pt;z-index:-251656192" coordsize="5282,39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">
                <v:shape id="Freeform 112" o:spid="_x0000_s1027" style="position:absolute;left:385;width:3448;height:2109;visibility:visible;mso-wrap-style:square;v-text-anchor:top" coordsize="13791,8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4B5wwAA&#10;ANsAAAAPAAAAZHJzL2Rvd25yZXYueG1sRI9Ra8IwFIXfhf2HcAe+ado9TKlG0YEwGKys2w+4NNcm&#10;tLkpTaatv94MhD0ezjnf4Wz3o+vEhYZgPSvIlxkI4tpry42Cn+/TYg0iRGSNnWdSMFGA/e5ptsVC&#10;+yt/0aWKjUgQDgUqMDH2hZShNuQwLH1PnLyzHxzGJIdG6gGvCe46+ZJlr9Kh5bRgsKc3Q3Vb/ToF&#10;laZybezHZ96eyuPNlJO9tZNS8+fxsAERaYz/4Uf7XStY5fD3Jf0Au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I4B5wwAAANsAAAAPAAAAAAAAAAAAAAAAAJcCAABkcnMvZG93&#10;bnJldi54bWxQSwUGAAAAAAQABAD1AAAAhwMAAAAA&#10;" path="m774,7649l783,7662,791,7673,795,7685,799,7695,800,7705,799,7714,796,7723,792,7731,786,7739,779,7746,770,7752,761,7757,750,7763,738,7767,725,7771,712,7773,697,7775,683,7776,667,7776,651,7776,635,7775,619,7772,603,7769,588,7765,572,7760,556,7755,541,7748,527,7740,512,7731,500,7722,487,7711,477,7699,429,7643,384,7585,343,7527,308,7468,273,7410,244,7352,218,7293,194,7235,174,7178,158,7120,145,7063,136,7008,129,6953,127,6898,127,6846,131,6793,137,6743,147,6694,158,6646,174,6602,194,6558,215,6517,240,6478,268,6441,298,6406,333,6375,368,6346,408,6320,450,6297,495,6277,543,6260,593,6247,540,6186,487,6120,437,6050,387,5976,338,5898,292,5818,248,5733,206,5646,168,5558,132,5467,99,5374,71,5281,48,5186,28,5089,13,4993,4,4897,,4802,1,4705,9,4612,24,4518,46,4427,74,4337,110,4250,153,4166,206,4084,265,4006,335,3931,413,3860,500,3794,598,3730,706,3674,824,3621,883,3598,946,3576,1010,3553,1076,3531,1145,3510,1215,3487,1286,3465,1360,3443,1457,3414,1554,3383,1655,3352,1759,3317,1865,3282,1973,3242,2082,3201,2196,3156,2253,3133,2310,3107,2368,3082,2426,3056,2485,3028,2545,2999,2604,2969,2663,2939,2724,2906,2785,2873,2846,2837,2906,2801,2969,2763,3031,2725,3093,2684,3155,2642,3178,2474,3208,2314,3244,2163,3288,2020,3337,1886,3392,1759,3454,1639,3522,1528,3594,1424,3672,1326,3756,1236,3844,1153,3938,1077,4035,1007,4138,942,4245,884,4358,833,4473,786,4591,746,4716,710,4841,680,4972,653,5105,633,5241,616,5380,604,5521,598,5665,594,5812,594,5959,598,6110,604,6263,615,6416,629,6498,637,6581,647,6663,656,6746,666,6913,690,7082,716,7250,744,7419,775,7588,808,7758,842,7927,877,8096,913,8265,951,8433,990,8599,1028,8764,1067,8929,1106,9092,1145,9314,1198,9530,1250,9744,1298,9950,1346,10152,1389,10346,1428,10440,1446,10532,1463,10622,1478,10711,1492,10796,1506,10880,1516,10961,1525,11039,1533,11116,1539,11190,1544,11261,1545,11329,1545,11395,1544,11457,1540,11516,1533,11572,1524,11624,1513,11675,1500,11721,1483,11763,1465,11795,1445,11821,1416,11842,1380,11859,1338,11873,1290,11881,1238,11886,1180,11888,1119,11888,1053,11886,986,11881,916,11873,844,11865,773,11855,701,11846,628,11836,557,11815,420,11796,294,11789,238,11783,185,11780,137,11779,96,11780,62,11785,34,11793,15,11805,3,11821,,11841,7,11866,24,11896,53,11928,83,12019,169,12084,232,12158,307,12242,393,12333,490,12433,596,12536,713,12642,837,12752,969,12863,1107,12973,1252,13082,1403,13188,1558,13290,1718,13386,1882,13474,2047,13556,2214,13628,2384,13687,2553,13735,2723,13769,2891,13789,3059,13791,3224,13777,3385,13742,3543,13688,3696,13612,3845,13513,3988,13389,4123,13325,4182,13260,4237,13193,4288,13126,4336,13056,4381,12986,4423,12913,4463,12841,4500,12768,4534,12693,4566,12619,4597,12543,4626,12467,4654,12392,4680,12315,4707,12240,4732,12088,4782,11937,4831,11863,4856,11789,4882,11717,4909,11646,4938,11574,4967,11504,4997,11437,5030,11370,5066,11305,5103,11241,5142,11179,5184,11120,5231,11080,5268,11043,5314,11009,5370,10976,5436,10944,5512,10915,5593,10888,5682,10861,5777,10837,5878,10815,5984,10794,6095,10774,6210,10757,6327,10740,6447,10725,6569,10711,6693,10699,6815,10688,6939,10679,7062,10670,7183,10663,7302,10656,7420,10652,7533,10649,7641,10646,7747,10645,7846,10643,7938,10643,8025,10645,8104,10647,8176,10650,8239,10654,8293,10654,8309,10654,8324,10651,8338,10647,8351,10642,8363,10635,8375,10629,8386,10619,8395,10610,8403,10601,8411,10590,8417,10579,8422,10568,8428,10555,8430,10543,8433,10531,8434,10518,8436,10506,8434,10493,8433,10481,8430,10469,8426,10457,8422,10446,8417,10436,8409,10427,8401,10417,8392,10410,8383,10403,8371,10396,8359,10391,8346,10388,8331,10386,8314,10373,8184,10365,8050,10362,7916,10363,7779,10369,7641,10379,7501,10392,7362,10408,7222,10427,7081,10448,6941,10472,6801,10497,6661,10523,6522,10549,6385,10577,6249,10605,6115,10660,5852,10711,5600,10734,5477,10755,5360,10774,5245,10790,5134,10803,5027,10812,4924,10818,4827,10819,4734,10816,4647,10807,4566,10794,4490,10774,4420,10753,4410,10730,4401,10708,4393,10686,4385,10662,4377,10637,4372,10613,4365,10588,4361,10538,4353,10486,4346,10435,4344,10383,4341,10333,4341,10283,4343,10235,4344,10190,4348,10107,4354,10037,4361,9984,4368,9937,4370,9914,4370,9895,4369,9877,4366,9860,4362,9852,4360,9846,4356,9838,4352,9832,4348,9826,4343,9821,4337,9815,4331,9811,4324,9807,4316,9803,4308,9801,4299,9798,4288,9794,4266,9793,4241,9786,4193,9778,4147,9770,4102,9760,4060,9749,4018,9737,3977,9726,3937,9711,3899,9696,3864,9682,3828,9665,3794,9648,3761,9629,3729,9609,3697,9589,3668,9570,3639,9501,3560,9427,3490,9348,3429,9265,3378,9176,3334,9085,3300,8989,3275,8890,3257,8788,3245,8684,3241,8578,3243,8471,3253,8361,3268,8252,3288,8142,3315,8031,3346,7922,3382,7813,3422,7705,3466,7600,3514,7495,3565,7395,3619,7296,3675,7201,3734,7108,3795,7021,3857,6937,3920,6859,3985,6785,4050,6717,4116,6655,4180,6601,4245,6577,4162,6555,4076,6543,4031,6530,3988,6517,3943,6502,3899,6485,3856,6465,3813,6444,3773,6420,3733,6394,3695,6364,3659,6331,3626,6292,3594,6251,3567,6205,3542,6154,3520,6098,3503,6036,3489,5970,3480,5896,3474,5817,3474,5731,3478,5637,3489,5537,3505,5430,3526,5314,3553,5190,3588,5058,3629,4916,3676,4780,3741,4648,3807,4521,3878,4399,3951,4281,4028,4168,4108,4059,4191,3955,4277,3855,4365,3758,4457,3666,4552,3577,4650,3494,4750,3414,4853,3337,4960,3264,5068,3194,5180,3130,5295,3068,5411,3008,5531,2954,5654,2901,5778,2852,5906,2807,6037,2765,6169,2726,6303,2689,6441,2656,6580,2624,6723,2596,6867,2570,7013,2547,7162,2543,7173,2537,7179,2530,7183,2521,7185,2512,7183,2500,7178,2488,7172,2475,7161,2443,7136,2406,7103,2364,7065,2318,7021,2266,6975,2211,6926,2180,6901,2148,6877,2117,6854,2084,6830,2048,6806,2012,6784,1977,6763,1939,6741,1899,6723,1859,6704,1818,6689,1776,6674,1697,6650,1615,6629,1534,6609,1453,6592,1371,6576,1289,6565,1208,6554,1129,6547,1052,6543,977,6543,905,6546,836,6551,770,6562,708,6575,651,6592,598,6615,552,6641,510,6671,475,6706,446,6745,425,6790,411,6840,404,6894,407,6955,417,7021,437,7092,466,7170,506,7253,556,7343,617,7438,689,7541,774,7649xm886,6227l980,6232,1076,6240,1175,6251,1277,6264,1327,6272,1379,6281,1429,6290,1480,6299,1532,6311,1582,6323,1633,6336,1684,6350,1733,6364,1783,6380,1832,6397,1879,6414,1927,6433,1974,6452,2019,6474,2064,6495,2108,6517,2151,6541,2192,6566,2232,6592,2271,6620,2308,6648,2344,6678,2378,6708,2407,6546,2442,6386,2480,6231,2522,6080,2570,5934,2621,5791,2677,5651,2735,5517,2798,5386,2863,5260,2933,5137,3004,5017,3079,4902,3156,4791,3237,4684,3318,4580,3403,4481,3490,4385,3577,4292,3667,4204,3759,4120,3852,4039,3944,3961,4039,3889,4135,3819,4231,3753,4326,3691,4422,3631,4519,3576,4615,3524,4712,3477,4807,3432,4869,3406,4929,3379,4990,3357,5051,3334,5110,3313,5170,3295,5229,3278,5287,3262,5345,3247,5402,3234,5458,3224,5514,3213,5569,3205,5623,3200,5676,3195,5727,3191,5781,3189,5834,3189,5885,3192,5937,3195,5986,3200,6033,3208,6081,3217,6126,3228,6171,3239,6213,3254,6254,3270,6294,3287,6331,3307,6367,3328,6402,3352,6433,3375,6457,3395,6480,3416,6500,3437,6521,3460,6539,3484,6556,3507,6572,3532,6588,3557,6603,3585,6614,3613,6626,3641,6637,3670,6645,3700,6653,3730,6659,3763,6663,3795,6721,3746,6781,3697,6842,3651,6905,3605,6970,3560,7036,3517,7103,3473,7173,3432,7243,3392,7314,3356,7386,3319,7460,3284,7533,3250,7609,3220,7683,3189,7759,3162,7829,3138,7901,3115,7971,3096,8042,3076,8113,3059,8183,3044,8254,3031,8324,3019,8396,3010,8466,3003,8534,2998,8604,2994,8673,2993,8740,2994,8808,2998,8874,3003,8908,3007,8941,3012,8975,3018,9008,3023,9041,3030,9074,3038,9106,3045,9138,3053,9170,3063,9201,3073,9233,3084,9263,3094,9294,3106,9323,3119,9353,3133,9382,3147,9410,3162,9439,3177,9467,3193,9493,3210,9521,3229,9547,3247,9572,3267,9599,3287,9623,3308,9648,3330,9671,3353,9695,3375,9718,3400,9740,3425,9761,3451,9782,3477,9805,3509,9827,3539,9848,3572,9868,3606,9888,3641,9906,3676,9924,3713,9941,3750,9957,3790,9971,3829,9986,3870,9999,3912,10011,3956,10023,3999,10032,4046,10041,4092,10123,4084,10219,4077,10271,4075,10325,4073,10380,4073,10439,4076,10497,4080,10555,4085,10614,4093,10672,4105,10701,4112,10730,4120,10758,4127,10787,4137,10815,4146,10843,4158,10869,4170,10895,4183,10918,4195,10940,4207,10961,4220,10983,4234,11004,4249,11024,4265,11042,4281,11061,4298,11078,4316,11095,4335,11112,4354,11127,4374,11142,4395,11156,4418,11169,4440,11181,4464,11191,4489,11202,4515,11211,4542,11219,4569,11226,4599,11232,4628,11236,4659,11240,4691,11243,4724,11244,4757,11244,4792,11243,4828,11240,4866,11236,4905,11231,4944,11224,4985,11307,4939,11395,4893,11484,4849,11577,4804,11671,4762,11767,4719,11865,4676,11964,4633,12048,4596,12134,4559,12220,4522,12304,4482,12389,4444,12473,4405,12555,4364,12637,4321,12716,4278,12794,4233,12870,4187,12942,4139,12978,4116,13012,4091,13045,4065,13078,4039,13111,4013,13142,3986,13172,3959,13202,3931,13251,3881,13297,3828,13341,3773,13381,3714,13416,3655,13447,3593,13474,3528,13497,3460,13515,3390,13527,3316,13536,3239,13539,3160,13536,3077,13527,2991,13513,2902,13493,2808,13466,2710,13433,2610,13394,2506,13346,2396,13293,2284,13231,2167,13163,2047,13087,1920,13003,1791,12911,1656,12810,1516,12702,1372,12584,1223,12458,1069,12322,910,12178,746,12212,904,12227,1048,12225,1177,12207,1292,12172,1393,12124,1482,12061,1558,11986,1624,11900,1678,11804,1722,11697,1756,11582,1783,11459,1800,11330,1809,11195,1812,11057,1809,10914,1800,10769,1785,10621,1766,10474,1743,10328,1717,10181,1689,10038,1659,9900,1627,9764,1594,9634,1562,9512,1531,9397,1500,9192,1446,9030,1405,8869,1367,8706,1327,8542,1289,8377,1251,8212,1213,8046,1176,7878,1140,7710,1104,7544,1071,7376,1040,7210,1009,7044,982,6879,955,6715,933,6633,922,6552,913,6472,904,6391,895,6250,883,6109,874,5970,866,5834,863,5699,862,5566,866,5437,872,5308,883,5183,897,5062,916,4941,938,4825,966,4713,999,4603,1036,4498,1077,4396,1124,4298,1177,4204,1235,4115,1298,4030,1368,3950,1444,3873,1525,3803,1614,3737,1709,3676,1810,3622,1919,3572,2035,3528,2157,3491,2287,3460,2424,3435,2569,3416,2723,3414,2738,3411,2753,3406,2767,3399,2780,3391,2793,3382,2805,3371,2817,3358,2826,3291,2874,3225,2919,3157,2961,3091,3003,3025,3043,2961,3081,2895,3118,2830,3154,2765,3188,2702,3220,2638,3251,2575,3282,2513,3311,2451,3338,2390,3366,2328,3391,2208,3440,2090,3485,1975,3526,1862,3565,1752,3601,1644,3635,1540,3667,1438,3699,1368,3720,1298,3741,1231,3762,1166,3783,1103,3804,1041,3825,981,3848,924,3870,868,3895,813,3927,761,3963,710,4003,663,4048,618,4098,574,4153,535,4211,498,4273,464,4339,433,4407,407,4480,383,4555,364,4632,349,4712,338,4794,331,4878,330,4964,333,5051,341,5141,353,5231,371,5322,395,5413,425,5504,460,5596,502,5688,549,5779,603,5871,663,5962,730,6051,806,6140,886,622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IjJOwgAA&#10;ANsAAAAPAAAAZHJzL2Rvd25yZXYueG1sRI9Ba8JAFITvBf/D8gRvdWMOtkRXEUGq0ktswesj+0yC&#10;2bcxb2viv3cLhR6HmfmGWa4H16g7dVJ7NjCbJqCIC29rLg18f+1e30FJQLbYeCYDDxJYr0YvS8ys&#10;7zmn+ymUKkJYMjRQhdBmWktRkUOZ+pY4ehffOQxRdqW2HfYR7hqdJslcO6w5LlTY0rai4nr6cQb4&#10;kV8kPZx536cyl7Y/fn7kN2Mm42GzABVoCP/hv/beGnhL4fdL/AF6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iMk7CAAAA2wAAAA8AAAAAAAAAAAAAAAAAlwIAAGRycy9kb3du&#10;cmV2LnhtbFBLBQYAAAAABAAEAPUAAACGAwAAAAA=&#10;" path="m9166,398l9097,319,9023,249,8944,188,8861,137,8772,93,8681,59,8585,34,8486,16,8384,4,8280,,8174,2,8067,12,7957,27,7848,47,7738,74,7627,105,7518,141,7409,181,7301,225,7196,273,7091,324,6991,378,6892,434,6797,493,6704,554,6617,616,6533,679,6455,744,6381,809,6313,875,6251,939,6197,1004,6173,921,6151,835,6139,790,6126,747,6113,702,6098,658,6081,615,6061,572,6040,532,6016,492,5990,454,5960,418,5927,385,5888,353,5847,326,5801,301,5750,279,5694,262,5632,248,5566,239,5492,233,5413,233,5327,237,5233,248,5133,264,5026,285,4910,312,4786,347,4654,388,4512,435,4376,500,4244,566,4117,637,3995,710,3877,787,3764,867,3655,950,3551,1036,3451,1124,3354,1216,3262,1311,3173,1409,3090,1509,3010,1612,2933,1719,2860,1827,2790,1939,2726,2054,2664,2170,2604,2290,2550,2413,2497,2537,2448,2665,2403,2796,2361,2928,2322,3062,2285,3200,2252,3339,2220,3482,2192,3626,2166,3772,2143,3921,2139,3932,2133,3938,2126,3942,2117,3944,2108,3942,2096,3937,2084,3931,2071,3920,2039,3895,2002,3862,1960,3824,1914,3780,1862,3734,1807,3685,1776,3660,1744,3636,1713,3613,1680,3589,1644,3565,1608,3543,1573,3522,1535,3500,1495,3482,1455,3463,1414,3448,1372,3433,1293,3409,1211,3388,1130,3368,1049,3351,967,3335,885,3324,804,3313,725,3306,648,3302,573,3302,501,3305,432,3310,366,3321,304,3334,247,3351,194,3374,148,3400,106,3430,71,3465,42,3504,21,3549,7,3599,,3653,3,3714,13,3780,33,3851,62,3929,102,4012,152,4102,213,4197,285,4300,370,4408,376,4417,383,4427,387,4435,391,4443,394,4450,395,4457,396,4465,395,4472,394,4478,391,4483,388,4490,384,4495,379,4501,374,4506,369,4510,362,4514,466,4563,585,4617,717,4677,862,4741,1020,4811,1189,4883,1369,4960,1560,5039,1760,5119,1970,5204,2189,5288,2417,5374,2650,5461,2892,5548,3139,5634,3392,5720,3651,5803,3914,5885,4181,5965,4452,6042,4725,6116,5000,6186,5277,6252,5554,6312,5833,6368,6110,6417,6387,6461,6663,6498,6937,6527,7207,6550,7475,6564,7738,6570,7870,6465,8004,6362,8138,6261,8274,6159,8412,6059,8550,5960,8689,5861,8830,5763,8970,5667,9113,5572,9255,5477,9398,5385,9542,5291,9686,5200,9831,5110,9976,5021,9965,4890,9959,4758,9958,4623,9961,4489,9969,4352,9979,4214,9992,4076,10009,3937,10029,3799,10050,3660,10074,3522,10099,3384,10126,3247,10152,3112,10180,2978,10208,2846,10260,2587,10311,2339,10333,2219,10354,2103,10373,1991,10387,1881,10400,1777,10408,1676,10414,1581,10415,1489,10411,1404,10403,1323,10390,1248,10370,1179,10349,1169,10326,1160,10304,1152,10282,1144,10258,1136,10233,1131,10209,1124,10184,1120,10134,1112,10082,1105,10031,1103,9979,1100,9929,1100,9879,1102,9831,1103,9786,1107,9703,1113,9633,1120,9580,1127,9533,1129,9510,1129,9491,1128,9473,1125,9456,1121,9448,1119,9442,1115,9434,1111,9428,1107,9422,1102,9417,1096,9411,1090,9407,1083,9403,1075,9399,1067,9397,1058,9394,1047,9390,1025,9389,1000,9382,952,9374,906,9366,861,9356,819,9345,777,9333,736,9322,696,9307,658,9292,623,9278,587,9261,553,9244,520,9225,488,9205,456,9185,427,9166,398xe" fillcolor="#fbd4b4 [1305]" stroked="f">
                  <v:path arrowok="t" o:connecttype="custom" o:connectlocs="2292,100;2274,80;2256,62;2236,47;2215,34;2193,23;2170,15;2146,9;2122,4;2096,1;2070,0;2044,1;2017,3;1989,7;1962,12;1935,19;1907,26;1880,35;1852,45;1825,56;1799,68;1773,81;1748,95;1723,109;1699,123;1676,139;1654,154;1633,170;1614,186;1595,202;1578,219;1563,235;1549,251;1543,230;1538,209;1535,198;1532,187;1528,176;1525,165;1520,154;1515,143;1510,133;1504,123;1498,114;1490,105;1482,96;1472,88;1462,82;1450,75;1438,70;1424,66;1408,62;1392,60;1373,58;1353,58;1332,59;1308,62;1283,66;1257,71;1228,78;1197,87;1164,97;1128,109;1094,125" o:connectangles="0,0,0,0,0,0,0,0,0,0,0,0,0,0,0,0,0,0,0,0,0,0,0,0,0,0,0,0,0,0,0,0,0,0,0,0,0,0,0,0,0,0,0,0,0,0,0,0,0,0,0,0,0,0,0,0,0,0,0,0,0,0,0,0"/>
                </v:shape>
                <v:shape id="Freeform 114" o:spid="_x0000_s1029" style="position:absolute;left:1766;top:1461;width:389;height:259;visibility:visible;mso-wrap-style:square;v-text-anchor:top" coordsize="1560,1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NewwAA&#10;ANsAAAAPAAAAZHJzL2Rvd25yZXYueG1sRI9Ba8JAFITvBf/D8gRvdRPFVqKriFLJpZRGvT+zzySY&#10;fRt2txr/vVso9DjMzDfMct2bVtzI+caygnScgCAurW64UnA8fLzOQfiArLG1TAoe5GG9GrwsMdP2&#10;zt90K0IlIoR9hgrqELpMSl/WZNCPbUccvYt1BkOUrpLa4T3CTSsnSfImDTYcF2rsaFtTeS1+jIIk&#10;3ZfH/Fx89fn+87SbuWnqL6zUaNhvFiAC9eE//NfOtYL3Kfx+iT9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NewwAAANsAAAAPAAAAAAAAAAAAAAAAAJcCAABkcnMvZG93&#10;bnJldi54bWxQSwUGAAAAAAQABAD1AAAAhwMAAAAA&#10;" path="m1560,1038l1529,832,1494,653,1454,499,1409,367,1360,258,1309,170,1252,101,1194,53,1133,20,1070,2,1005,,939,10,873,34,806,67,738,111,672,162,606,219,541,284,478,351,417,422,359,495,304,567,252,640,203,710,160,776,119,838,85,893,55,942,15,1012,,1038,15,1026,55,993,85,971,119,946,160,918,203,887,252,855,304,822,359,789,417,755,478,723,541,691,606,662,672,636,738,612,806,592,873,578,939,567,1005,562,1070,563,1133,571,1194,586,1252,608,1309,640,1360,681,1409,730,1454,790,1494,861,1529,943,1560,1038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66KwwAA&#10;ANsAAAAPAAAAZHJzL2Rvd25yZXYueG1sRI9Pa8JAFMTvBb/D8gRvdWNJa03dBKkUvBoVenxmX5Ng&#10;9m3Ibv7027sFocdhZn7DbLPJNGKgztWWFayWEQjiwuqaSwXn09fzOwjnkTU2lknBLznI0tnTFhNt&#10;Rz7SkPtSBAi7BBVU3reJlK6oyKBb2pY4eD+2M+iD7EqpOxwD3DTyJYrepMGaw0KFLX1WVNzy3ii4&#10;7a+XvjSb6dudMX8dNvGVLrFSi/m0+wDhafL/4Uf7oBWsY/j7En6ATO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W66KwwAAANsAAAAPAAAAAAAAAAAAAAAAAJcCAABkcnMvZG93&#10;bnJldi54bWxQSwUGAAAAAAQABAD1AAAAhwMAAAAA&#10;" path="m0,1014l92,823,182,655,269,509,355,383,438,278,519,191,598,122,673,69,746,31,817,9,885,,949,2,1011,17,1071,40,1126,75,1179,116,1229,164,1276,220,1319,279,1360,343,1396,409,1430,476,1459,544,1486,613,1508,679,1526,742,1542,803,1553,859,1561,909,1563,952,1563,988,1558,1014,1537,973,1504,914,1484,880,1462,843,1437,803,1408,762,1377,720,1344,679,1309,637,1270,597,1229,559,1187,523,1141,490,1093,461,1042,436,989,416,934,402,875,394,816,393,753,398,688,413,621,436,551,469,479,511,405,564,329,629,250,707,169,795,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ACJwQAA&#10;ANsAAAAPAAAAZHJzL2Rvd25yZXYueG1sRI9Pi8IwFMTvC36H8IS9raniP6pRRFj0JFgFr4/m2RSb&#10;l9Jk2/rtN4LgcZiZ3zDrbW8r0VLjS8cKxqMEBHHudMmFguvl92cJwgdkjZVjUvAkD9vN4GuNqXYd&#10;n6nNQiEihH2KCkwIdSqlzw1Z9CNXE0fv7hqLIcqmkLrBLsJtJSdJMpcWS44LBmvaG8of2Z9VcJg+&#10;jsltec5du/d3E05F9cw6pb6H/W4FIlAfPuF3+6gVLGbw+hJ/gN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QwAicEAAADbAAAADwAAAAAAAAAAAAAAAACXAgAAZHJzL2Rvd25y&#10;ZXYueG1sUEsFBgAAAAAEAAQA9QAAAIUDAAAAAA==&#10;" path="m502,0l518,,532,2,545,5,559,10,572,15,584,22,594,30,605,39,615,50,625,62,633,74,640,87,648,101,655,117,660,133,666,150,670,167,673,186,676,205,677,225,679,246,679,267,679,290,677,312,676,336,672,360,670,385,664,409,659,435,652,460,646,487,638,513,629,539,619,566,610,591,600,616,588,641,576,665,564,688,552,712,539,735,524,757,511,778,497,799,482,819,466,839,452,857,436,876,420,893,404,909,388,923,372,938,355,951,339,964,322,975,306,985,291,995,273,1002,258,1009,240,1016,225,1020,209,1024,193,1025,177,1026,162,1025,148,1024,133,1020,120,1016,108,1009,96,1002,85,995,74,985,65,975,56,964,46,951,38,938,32,923,25,909,20,893,15,876,11,857,7,839,4,819,1,799,,778,,757,,735,1,712,4,688,7,665,11,641,15,616,20,591,26,566,33,539,41,513,50,487,59,460,70,435,81,409,91,385,103,360,115,336,128,312,141,290,155,267,169,246,184,225,198,205,213,186,228,167,243,150,259,133,275,117,292,101,308,87,324,74,341,62,357,50,374,39,390,30,405,22,423,15,438,10,454,5,470,2,486,,502,0xe" fillcolor="black" stroked="f">
                  <v:path arrowok="t" o:connecttype="custom" o:connectlocs="126,0;130,0;133,1;136,1;140,3;143,4;146,6;149,8;151,10;154,13;156,16;158,19;160,22;162,25;164,29;165,33;167,38;168,42;168,47;169,51;169,56;170,62;170,67;170,73;169,78;169,84;168,90;168,96;166,102;165,109;163,115;162,122;160,129;157,135;155,142;153,148;150,154;147,161;144,167;141,172;138,178;135,184;131,190;128,195;124,200;121,205;117,210;113,215;109,219;105,224;101,228;97,231;93,235;89,238;85,241;81,244;77,247;73,249;68,251;65,253;60,254;56,255;52,256;48,257" o:connectangles="0,0,0,0,0,0,0,0,0,0,0,0,0,0,0,0,0,0,0,0,0,0,0,0,0,0,0,0,0,0,0,0,0,0,0,0,0,0,0,0,0,0,0,0,0,0,0,0,0,0,0,0,0,0,0,0,0,0,0,0,0,0,0,0"/>
                </v:shape>
                <v:shape id="Freeform 117" o:spid="_x0000_s1032" style="position:absolute;left:2665;top:1790;width:170;height:256;visibility:visible;mso-wrap-style:square;v-text-anchor:top" coordsize="678,1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Y++wwAA&#10;ANsAAAAPAAAAZHJzL2Rvd25yZXYueG1sRI/NbsIwEITvSLyDtUjcilOkQpvGQREtEj+n0j7AKt4m&#10;aeN1Ghti3h4jVeI4mplvNNkqmFacqXeNZQWPswQEcWl1w5WCr8/NwzMI55E1tpZJwYUcrPLxKMNU&#10;24E/6Hz0lYgQdikqqL3vUildWZNBN7MdcfS+bW/QR9lXUvc4RLhp5TxJFtJgw3Ghxo7WNZW/x5NR&#10;gEVAxLfh5enAu5/3IvyZctgrNZ2E4hWEp+Dv4f/2VitYLuD2Jf4A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TY++wwAAANsAAAAPAAAAAAAAAAAAAAAAAJcCAABkcnMvZG93&#10;bnJldi54bWxQSwUGAAAAAAQABAD1AAAAhwMAAAAA&#10;" path="m502,0l517,2,532,3,545,7,558,11,571,18,583,24,594,32,605,41,615,52,624,62,632,76,640,89,648,103,655,118,660,134,665,151,669,169,673,188,676,208,677,227,678,248,678,270,678,292,677,314,676,338,673,362,669,386,664,411,659,436,653,461,645,487,638,514,630,540,619,566,610,592,599,618,587,642,575,667,564,690,552,714,538,737,524,759,511,780,496,801,482,821,466,841,451,859,435,877,420,894,404,910,388,925,372,940,355,953,339,965,323,977,306,987,290,997,273,1005,257,1011,241,1016,224,1022,208,1024,193,1027,178,1027,162,1027,148,1024,134,1022,121,1016,108,1011,96,1005,84,997,74,987,64,977,55,965,46,953,38,940,31,925,25,910,20,894,14,877,10,859,6,841,4,821,1,801,,780,,759,1,737,1,714,4,690,6,667,10,642,14,618,20,592,26,566,33,540,42,514,50,487,59,461,70,436,80,411,91,386,103,362,115,338,128,314,141,292,154,270,169,248,183,227,198,208,212,188,228,169,244,151,259,134,274,118,292,103,307,89,323,76,340,62,356,52,373,41,389,32,405,24,422,18,438,11,454,7,470,3,486,2,502,0xe" fillcolor="black" stroked="f">
                  <v:path arrowok="t" o:connecttype="custom" o:connectlocs="126,0;130,0;133,1;137,2;140,3;143,4;146,6;149,8;152,10;154,13;156,15;158,19;160,22;162,26;164,29;165,33;167,38;168,42;169,47;169,52;170,57;170,62;170,67;170,73;170,78;169,84;169,90;168,96;166,102;165,109;164,115;162,121;160,128;158,135;155,141;153,148;150,154;147,160;144,166;141,172;138,178;135,184;131,189;128,194;124,200;121,205;117,210;113,214;109,219;105,223;101,227;97,231;93,234;89,238;85,241;81,244;77,246;73,249;68,251;64,252;60,253;56,255;52,255;48,256" o:connectangles="0,0,0,0,0,0,0,0,0,0,0,0,0,0,0,0,0,0,0,0,0,0,0,0,0,0,0,0,0,0,0,0,0,0,0,0,0,0,0,0,0,0,0,0,0,0,0,0,0,0,0,0,0,0,0,0,0,0,0,0,0,0,0,0"/>
                </v:shape>
                <v:shape id="Freeform 118" o:spid="_x0000_s1033" style="position:absolute;left:468;top:186;width:3302;height:1491;visibility:visible;mso-wrap-style:square;v-text-anchor:top" coordsize="13209,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mmwxQAA&#10;ANsAAAAPAAAAZHJzL2Rvd25yZXYueG1sRI9Ba8JAFITvgv9heUIvohsbqDZ1E0pB8GKL0R56e2Sf&#10;2WD2bZrdavz3bqHQ4zAz3zDrYrCtuFDvG8cKFvMEBHHldMO1guNhM1uB8AFZY+uYFNzIQ5GPR2vM&#10;tLvyni5lqEWEsM9QgQmhy6T0lSGLfu464uidXG8xRNnXUvd4jXDbysckeZIWG44LBjt6M1Sdyx+r&#10;oJyG9Ov9eeFSrr8/04/dXm9Ko9TDZHh9ARFoCP/hv/ZWK1gu4fdL/AE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OabDFAAAA2wAAAA8AAAAAAAAAAAAAAAAAlwIAAGRycy9k&#10;b3ducmV2LnhtbFBLBQYAAAAABAAEAPUAAACJAwAAAAA=&#10;" path="m3028,2080l2961,2128,2895,2173,2827,2215,2761,2257,2695,2297,2631,2335,2565,2372,2500,2408,2435,2442,2372,2474,2308,2505,2245,2536,2183,2565,2121,2592,2060,2620,1998,2645,1878,2694,1760,2739,1645,2780,1532,2819,1422,2855,1314,2889,1210,2921,1108,2953,1038,2974,968,2995,901,3016,836,3037,773,3058,711,3079,651,3102,594,3124,538,3149,483,3181,431,3217,380,3257,333,3302,288,3352,244,3407,205,3465,168,3527,134,3593,103,3661,77,3734,53,3809,34,3886,19,3966,8,4048,1,4132,,4218,3,4305,11,4395,23,4485,41,4576,65,4667,95,4758,130,4850,172,4942,219,5033,273,5125,333,5216,400,5305,476,5394,556,5481,650,5486,746,5494,845,5505,947,5518,997,5526,1049,5535,1099,5544,1150,5553,1202,5565,1252,5577,1303,5590,1354,5604,1403,5618,1453,5634,1502,5651,1549,5668,1597,5687,1644,5706,1689,5728,1734,5749,1778,5771,1821,5795,1862,5820,1902,5846,1941,5874,1978,5902,2014,5932,2048,5962,2077,5800,2112,5640,2150,5485,2192,5334,2240,5188,2291,5045,2347,4905,2405,4771,2468,4640,2533,4514,2603,4391,2674,4271,2749,4156,2826,4045,2907,3938,2988,3834,3073,3735,3160,3639,3247,3546,3337,3458,3429,3374,3522,3293,3614,3215,3709,3143,3805,3073,3901,3007,3996,2945,4092,2885,4189,2830,4285,2778,4382,2731,4477,2686,4539,2660,4599,2633,4660,2611,4721,2588,4780,2567,4840,2549,4899,2532,4957,2516,5015,2501,5072,2488,5128,2478,5184,2467,5239,2459,5293,2454,5346,2449,5397,2445,5451,2443,5504,2443,5555,2446,5607,2449,5656,2454,5703,2462,5751,2471,5796,2482,5841,2493,5883,2508,5924,2524,5964,2541,6001,2561,6037,2582,6072,2606,6103,2629,6127,2649,6150,2670,6170,2691,6191,2714,6209,2738,6226,2761,6242,2786,6258,2811,6273,2839,6284,2867,6296,2895,6307,2924,6315,2954,6323,2984,6329,3017,6333,3049,6391,3000,6451,2951,6512,2905,6575,2859,6640,2814,6706,2771,6773,2727,6843,2686,6913,2646,6984,2610,7056,2573,7130,2538,7203,2504,7279,2474,7353,2443,7429,2416,7499,2392,7571,2369,7641,2350,7712,2330,7783,2313,7853,2298,7924,2285,7994,2273,8066,2264,8136,2257,8204,2252,8274,2248,8343,2247,8410,2248,8478,2252,8544,2257,8578,2261,8611,2266,8645,2272,8678,2277,8711,2284,8744,2292,8776,2299,8808,2307,8840,2317,8871,2327,8903,2338,8933,2348,8964,2360,8993,2373,9023,2387,9052,2401,9080,2416,9109,2431,9137,2447,9163,2464,9191,2483,9217,2501,9242,2521,9269,2541,9293,2562,9318,2584,9341,2607,9365,2629,9388,2654,9410,2679,9431,2705,9452,2731,9475,2763,9497,2793,9518,2826,9538,2860,9558,2895,9576,2930,9594,2967,9611,3004,9627,3044,9641,3083,9656,3124,9669,3166,9681,3210,9693,3253,9702,3300,9711,3346,9793,3338,9889,3331,9941,3329,9995,3327,10050,3327,10109,3330,10167,3334,10225,3339,10284,3347,10342,3359,10371,3366,10400,3374,10428,3381,10457,3391,10485,3400,10513,3412,10539,3424,10565,3437,10588,3449,10610,3461,10631,3474,10653,3488,10674,3503,10694,3519,10712,3535,10731,3552,10748,3570,10765,3589,10782,3608,10797,3628,10812,3649,10826,3672,10839,3694,10851,3718,10861,3743,10872,3769,10881,3796,10889,3823,10896,3853,10902,3882,10906,3913,10910,3945,10913,3978,10914,4011,10914,4046,10913,4082,10910,4120,10906,4159,10901,4198,10894,4239,10977,4193,11065,4147,11154,4103,11247,4058,11341,4016,11437,3973,11535,3930,11634,3887,11718,3850,11804,3813,11890,3776,11974,3736,12059,3698,12143,3659,12225,3618,12307,3575,12386,3532,12464,3487,12540,3441,12612,3393,12648,3370,12682,3345,12715,3319,12748,3293,12781,3267,12812,3240,12842,3213,12872,3185,12921,3135,12967,3082,13011,3027,13051,2968,13086,2909,13117,2847,13144,2782,13167,2714,13185,2644,13197,2570,13206,2493,13209,2414,13206,2331,13197,2245,13183,2156,13163,2062,13136,1964,13103,1864,13064,1760,13016,1650,12963,1538,12901,1421,12833,1301,12757,1174,12673,1045,12581,910,12480,770,12372,626,12254,477,12128,323,11992,164,11848,,11882,158,11897,302,11895,431,11877,546,11842,647,11794,736,11731,812,11656,878,11570,932,11474,976,11367,1010,11252,1037,11129,1054,11000,1063,10865,1066,10727,1063,10584,1054,10439,1039,10291,1020,10144,997,9998,971,9851,943,9708,913,9570,881,9434,848,9304,816,9182,785,9067,754,8862,700,8700,659,8539,621,8376,581,8212,543,8047,505,7882,467,7716,430,7548,394,7380,358,7214,325,7046,294,6880,263,6714,236,6549,209,6385,187,6303,176,6222,167,6142,158,6061,149,5920,137,5779,128,5640,120,5504,117,5369,116,5236,120,5107,126,4978,137,4853,151,4732,170,4611,192,4495,220,4383,253,4273,290,4168,331,4066,378,3968,431,3874,489,3785,552,3700,622,3620,698,3543,779,3473,868,3407,963,3346,1064,3292,1173,3242,1289,3198,1411,3161,1541,3130,1678,3105,1823,3086,1977,3084,1992,3081,2007,3076,2021,3069,2034,3061,2047,3052,2059,3041,2071,3028,2080xe" fillcolor="#974706 [1609]" stroked="f">
                  <v:path arrowok="t" o:connecttype="custom" o:connectlocs="757,520;740,532;724,543;707,554;690,564;674,574;658,584;641,593;625,602;609,611;593,619;577,626;561,634;546,641;530,648;515,655;499,661;469,674;440,685;411,695;383,705;355,714;328,722;302,730;277,738;259,744;242,749;225,754;209,760;193,765;178,770;163,776;148,781;134,788;121,796;108,805;95,815;83,826;72,838;61,852;51,867;42,882;33,899;26,916;19,934;13,953;8,972;5,992;2,1012;0,1033;0,1055;1,1077;3,1099;6,1122;10,1144;16,1167;24,1190;32,1213;43,1236;55,1259;68,1282;83,1304;100,1327;119,1349" o:connectangles="0,0,0,0,0,0,0,0,0,0,0,0,0,0,0,0,0,0,0,0,0,0,0,0,0,0,0,0,0,0,0,0,0,0,0,0,0,0,0,0,0,0,0,0,0,0,0,0,0,0,0,0,0,0,0,0,0,0,0,0,0,0,0,0"/>
                </v:shape>
                <v:shape id="Freeform 119" o:spid="_x0000_s1034" style="position:absolute;left:36;top:2261;width:2293;height:1655;visibility:visible;mso-wrap-style:square;v-text-anchor:top" coordsize="9172,6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bewQAA&#10;ANsAAAAPAAAAZHJzL2Rvd25yZXYueG1sRE/LisIwFN0P+A/hCrMZNNWFj2oU8QHqRqy6vzTXttjc&#10;1CZjO38/WQguD+c9X7amFC+qXWFZwaAfgSBOrS44U3C97HoTEM4jaywtk4I/crBcdL7mGGvb8Jle&#10;ic9ECGEXo4Lc+yqW0qU5GXR9WxEH7m5rgz7AOpO6xiaEm1IOo2gkDRYcGnKsaJ1T+kh+jYLD5kaj&#10;6TaZnlb73fF5PTWTx0+m1He3Xc1AeGr9R/x277WCcRgbvoQfI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0/m3sEAAADbAAAADwAAAAAAAAAAAAAAAACXAgAAZHJzL2Rvd25y&#10;ZXYueG1sUEsFBgAAAAAEAAQA9QAAAIUDAAAAAA==&#10;" path="m9172,1139l8688,1164,8213,1181,7751,1189,7301,1190,6861,1185,6435,1172,6020,1153,5617,1128,5226,1098,4849,1064,4483,1024,4132,982,3792,936,3466,885,3153,834,2854,780,2567,723,2295,666,2036,610,1792,552,1561,493,1346,437,1143,380,956,326,784,273,626,223,483,177,356,132,244,92,147,57,66,26,,,644,6620,9156,6620,9142,6404,9129,6183,9114,5962,9102,5737,9089,5510,9078,5283,9068,5056,9057,4828,9049,4601,9041,4375,9035,4151,9030,3928,9026,3708,9024,3491,9023,3278,9024,3068,9024,2990,9026,2913,9027,2837,9028,2760,9031,2687,9032,2611,9035,2539,9037,2466,9040,2395,9043,2325,9047,2255,9051,2186,9055,2119,9059,2052,9063,1987,9068,1923,9077,1812,9088,1705,9100,1601,9111,1500,9125,1404,9140,1312,9156,1223,9172,1139xe" fillcolor="#ddd8c2 [2894]" stroked="f">
                  <v:path arrowok="t" o:connecttype="custom" o:connectlocs="2293,285;2172,291;2053,295;1938,297;1825,298;1715,296;1609,293;1505,288;1404,282;1307,275;1212,266;1121,256;1033,246;948,234;867,221;788,209;714,195;642,181;574,167;509,153;448,138;390,123;337,109;286,95;239,82;196,68;157,56;121,44;89,33;61,23;37,14;17,7;0,0;161,1655;2289,1655;2286,1601;2282,1546;2279,1491;2276,1434;2272,1378;2270,1321;2267,1264;2264,1207;2262,1150;2260,1094;2259,1038;2258,982;2257,927;2256,873;2256,820;2256,767;2256,748;2257,728;2257,709;2257,690;2258,672;2258,653;2259,635;2259,617;2260,599;2261,581;2262,564;2263,547;2264,530" o:connectangles="0,0,0,0,0,0,0,0,0,0,0,0,0,0,0,0,0,0,0,0,0,0,0,0,0,0,0,0,0,0,0,0,0,0,0,0,0,0,0,0,0,0,0,0,0,0,0,0,0,0,0,0,0,0,0,0,0,0,0,0,0,0,0,0"/>
                </v:shape>
                <v:shape id="Freeform 120" o:spid="_x0000_s1035" style="position:absolute;left:2536;top:1557;width:2522;height:2359;visibility:visible;mso-wrap-style:square;v-text-anchor:top" coordsize="10086,9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ruoxgAA&#10;ANsAAAAPAAAAZHJzL2Rvd25yZXYueG1sRI9Ba8JAFITvgv9heYVeim700GrqJhSlYA8VjULw9pp9&#10;TWKzb0N2q/Hfd4WCx2FmvmEWaW8acabO1ZYVTMYRCOLC6ppLBYf9+2gGwnlkjY1lUnAlB2kyHCww&#10;1vbCOzpnvhQBwi5GBZX3bSylKyoy6Ma2JQ7et+0M+iC7UuoOLwFuGjmNomdpsOawUGFLy4qKn+zX&#10;KDBfbv2UT1fb7HODp2u0Pa42+YdSjw/92ysIT72/h//ba63gZQ63L+EHyO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wruoxgAAANsAAAAPAAAAAAAAAAAAAAAAAJcCAABkcnMv&#10;ZG93bnJldi54bWxQSwUGAAAAAAQABAD1AAAAigMAAAAA&#10;" path="m10086,0l9763,84,9438,171,9114,262,8792,357,8470,454,8149,555,7828,659,7507,766,7188,877,6869,989,6552,1106,6235,1225,5920,1348,5604,1472,5291,1600,4978,1730,4667,1864,4355,2000,4046,2137,3738,2278,3431,2420,3124,2566,2821,2713,2517,2864,2216,3016,1915,3170,1616,3326,1318,3484,1022,3645,728,3807,435,3971,144,4136,132,4253,120,4375,110,4503,99,4636,89,4774,79,4917,70,5065,62,5217,54,5372,46,5532,40,5694,33,5860,23,6200,13,6549,7,6907,3,7270,,7635,1,8001,3,8184,5,8366,8,8548,11,8729,15,8909,20,9085,25,9261,32,9435,7098,9435,7210,9409,7320,9382,7429,9355,7536,9327,7642,9299,7746,9270,7849,9240,7949,9208,8049,9176,8146,9143,8241,9108,8335,9072,8426,9035,8516,8996,8604,8955,8690,8912,8773,8868,8855,8821,8935,8773,9012,8722,9088,8670,9160,8614,9232,8556,9300,8496,9368,8433,9432,8368,9494,8299,9554,8228,9611,8152,9666,8075,9719,7994,9769,7910,9756,7758,9745,7597,9735,7429,9727,7254,9720,7072,9715,6883,9710,6688,9707,6487,9704,6283,9703,6073,9704,5859,9706,5641,9707,5422,9711,5199,9715,4975,9720,4749,9727,4524,9733,4297,9741,4070,9751,3844,9760,3619,9769,3396,9781,3174,9792,2956,9803,2740,9817,2529,9830,2321,9844,2118,9859,1920,9873,1729,9888,1543,9904,1365,9910,1296,9917,1229,9922,1163,9929,1098,9936,1034,9942,972,9949,911,9955,852,9962,793,9969,737,9975,681,9982,627,9988,574,9995,524,10002,474,10008,427,10017,362,10028,300,10037,242,10046,186,10057,135,10066,86,10077,41,10086,0xe" fillcolor="#ddd8c2 [2894]" stroked="f">
                  <v:path arrowok="t" o:connecttype="custom" o:connectlocs="2522,0;2441,21;2360,43;2279,66;2198,89;2118,114;2038,139;1957,165;1877,192;1797,219;1718,247;1638,277;1559,306;1480,337;1401,368;1323,400;1245,433;1167,466;1089,500;1012,534;935,570;858,605;781,642;705,678;629,716;554,754;479,793;404,832;330,871;256,911;182,952;109,993;36,1034;33,1063;30,1094;28,1126;25,1159;22,1194;20,1229;18,1266;16,1304;14,1343;12,1383;10,1424;8,1465;6,1550;3,1637;2,1727;1,1818;0,1909;0,2000;1,2046;1,2092;2,2137;3,2182;4,2227;5,2271;6,2315;8,2359;1775,2359;1803,2352;1830,2346;1858,2339;1884,2332" o:connectangles="0,0,0,0,0,0,0,0,0,0,0,0,0,0,0,0,0,0,0,0,0,0,0,0,0,0,0,0,0,0,0,0,0,0,0,0,0,0,0,0,0,0,0,0,0,0,0,0,0,0,0,0,0,0,0,0,0,0,0,0,0,0,0,0"/>
                </v:shape>
                <v:shape id="Freeform 121" o:spid="_x0000_s1036" style="position:absolute;left:2325;top:2548;width:212;height:1368;visibility:visible;mso-wrap-style:square;v-text-anchor:top" coordsize="847,5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HQxwAAA&#10;ANsAAAAPAAAAZHJzL2Rvd25yZXYueG1sRE/Pa4MwFL4X9j+EN+itxvUwxJmWsjHopYO51fPDvKlt&#10;8iImWu1fvxwGO358v4v9bI2YaPCdYwVPSQqCuHa640bB99f7JgPhA7JG45gULORhv3tYFZhrd+NP&#10;msrQiBjCPkcFbQh9LqWvW7LoE9cTR+7HDRZDhEMj9YC3GG6N3Kbps7TYcWxosafXluprOVoFp2q8&#10;nPmCS6aPH0tWLaa8vxml1o/z4QVEoDn8i//cR60gi+vjl/gD5O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PHQxwAAAANsAAAAPAAAAAAAAAAAAAAAAAJcCAABkcnMvZG93bnJl&#10;di54bWxQSwUGAAAAAAQABAD1AAAAhAMAAAAA&#10;" path="m727,5472l717,5303,708,5132,701,4959,694,4785,687,4610,682,4435,676,4258,671,4081,668,3903,664,3726,663,3549,662,3373,661,3196,661,3022,662,2846,664,2673,668,2502,672,2332,678,2163,683,1996,691,1833,699,1670,708,1512,719,1355,731,1202,744,1052,757,905,773,763,789,624,807,489,827,359,847,232,152,,135,83,119,171,103,263,90,359,77,460,66,565,56,673,45,785,41,850,36,916,32,982,28,1049,24,1118,21,1186,17,1256,15,1327,12,1399,10,1471,8,1544,7,1618,4,1693,3,1768,3,1845,2,1921,,2131,2,2343,4,2561,8,2780,12,3003,19,3227,27,3454,36,3681,45,3908,56,4137,68,4364,80,4589,93,4814,106,5035,120,5256,135,5472,727,5472xe" fillcolor="#c4bc96 [2414]" stroked="f">
                  <v:path arrowok="t" o:connecttype="custom" o:connectlocs="182,1368;179,1326;177,1283;175,1240;174,1196;172,1153;171,1109;169,1065;168,1020;167,976;166,932;166,887;166,843;165,799;165,756;166,712;166,668;167,626;168,583;170,541;171,499;173,458;175,418;177,378;180,339;183,301;186,263;189,226;193,191;197,156;202,122;207,90;212,58;38,0;34,21;30,43;26,66;23,90;19,115;17,141;14,168;11,196;10,213;9,229;8,246;7,262;6,280;5,297;4,314;4,332;3,350;3,368;2,386;2,405;1,423;1,442;1,461;1,480;0,533;1,586;1,640;2,695;3,751;5,807" o:connectangles="0,0,0,0,0,0,0,0,0,0,0,0,0,0,0,0,0,0,0,0,0,0,0,0,0,0,0,0,0,0,0,0,0,0,0,0,0,0,0,0,0,0,0,0,0,0,0,0,0,0,0,0,0,0,0,0,0,0,0,0,0,0,0,0"/>
                </v:shape>
                <v:shape id="Freeform 122" o:spid="_x0000_s1037" style="position:absolute;left:2425;top:1458;width:2355;height:1114;visibility:visible;mso-wrap-style:square;v-text-anchor:top" coordsize="9421,4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1h6AwQAA&#10;ANsAAAAPAAAAZHJzL2Rvd25yZXYueG1sRI/RisIwFETfhf2HcBd801RFKdW0LAsLIiti9QMuzbUt&#10;NjclyWr9e7Mg+DjMzBlmUwymEzdyvrWsYDZNQBBXVrdcKziffiYpCB+QNXaWScGDPBT5x2iDmbZ3&#10;PtKtDLWIEPYZKmhC6DMpfdWQQT+1PXH0LtYZDFG6WmqH9wg3nZwnyUoabDkuNNjTd0PVtfwzCqQu&#10;T8fd5Xe5184t5mRTOhiv1Phz+FqDCDSEd/jV3moF6Qz+v8QfI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dYegMEAAADbAAAADwAAAAAAAAAAAAAAAACXAgAAZHJzL2Rvd25y&#10;ZXYueG1sUEsFBgAAAAAEAAQA9QAAAIUDAAAAAA==&#10;" path="m9421,0l9233,62,8952,157,8777,216,8583,285,8369,360,8138,443,7889,533,7623,631,7343,736,7049,847,6743,967,6426,1093,6097,1224,5759,1363,5413,1507,5060,1659,4701,1816,4337,1978,3969,2145,3600,2320,3227,2499,2855,2684,2484,2873,2116,3068,1748,3267,1387,3470,1029,3679,679,3891,335,4108,,4328,457,4456,722,4304,988,4155,1256,4007,1524,3862,1793,3718,2065,3576,2337,3437,2609,3299,2884,3163,3159,3030,3436,2898,3713,2767,3991,2639,4271,2512,4551,2388,4830,2267,5113,2147,5396,2028,5678,1912,5962,1797,6247,1685,6533,1574,6819,1466,7106,1359,7394,1253,7681,1152,7969,1050,8258,951,8549,855,8838,760,9129,668,9421,577,9421,0xe" fillcolor="#ddd8c2 [2894]" stroked="f">
                  <v:path arrowok="t" o:connecttype="custom" o:connectlocs="2355,0;2308,16;2238,39;2194,54;2146,71;2092,90;2034,111;1972,133;1906,158;1836,184;1762,212;1686,242;1606,273;1524,306;1440,341;1353,377;1265,415;1175,454;1084,495;992,536;900,580;807,625;714,671;621,718;529,767;437,817;347,868;257,920;170,973;84,1027;0,1082;114,1114;180,1076;247,1039;314,1002;381,966;448,930;516,894;584,859;652,825;721,791;790,758;859,725;928,692;998,660;1068,628;1138,597;1207,567;1278,537;1349,507;1419,478;1490,449;1562,421;1633,394;1705,367;1776,340;1848,313;1920,288;1992,263;2064,238;2137,214;2209,190;2282,167;2355,144" o:connectangles="0,0,0,0,0,0,0,0,0,0,0,0,0,0,0,0,0,0,0,0,0,0,0,0,0,0,0,0,0,0,0,0,0,0,0,0,0,0,0,0,0,0,0,0,0,0,0,0,0,0,0,0,0,0,0,0,0,0,0,0,0,0,0,0"/>
                </v:shape>
                <v:shape id="Freeform 123" o:spid="_x0000_s1038" style="position:absolute;left:2394;top:1347;width:2138;height:1176;visibility:visible;mso-wrap-style:square;v-text-anchor:top" coordsize="8552,47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kz2xQAA&#10;ANsAAAAPAAAAZHJzL2Rvd25yZXYueG1sRI9Ba4NAFITvhf6H5RVya9aaIGKzCaVFCDQUojn0+HBf&#10;Veq+Ne4a7b/PBgo5DjPzDbPZzaYTFxpca1nByzICQVxZ3XKt4FTmzykI55E1dpZJwR852G0fHzaY&#10;aTvxkS6Fr0WAsMtQQeN9n0npqoYMuqXtiYP3YweDPsihlnrAKcBNJ+MoSqTBlsNCgz29N1T9FqNR&#10;8H3+yj/Tj8kfVnG6GpNTsi6ns1KLp/ntFYSn2d/D/+29VpDGcPsSfoD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TPbFAAAA2wAAAA8AAAAAAAAAAAAAAAAAlwIAAGRycy9k&#10;b3ducmV2LnhtbFBLBQYAAAAABAAEAPUAAACJAwAAAAA=&#10;" path="m8552,0l8369,66,8158,149,7918,249,7652,363,7363,491,7054,631,6725,782,6383,943,6027,1114,5660,1292,5285,1476,4904,1666,4521,1859,4137,2056,3755,2254,3379,2453,3009,2650,2649,2846,2300,3039,1967,3226,1652,3408,1356,3585,1083,3753,833,3911,611,4059,420,4196,261,4320,137,4430,50,4523,4,4602,,4663,41,4704,302,4539,570,4375,844,4213,1121,4052,1404,3894,1690,3735,1981,3580,2273,3427,2567,3275,2863,3125,3159,2978,3456,2833,3753,2690,4047,2552,4342,2415,4634,2281,4924,2151,5209,2023,5492,1899,5771,1779,6043,1661,6311,1548,6572,1438,6827,1333,7074,1231,7313,1133,7544,1040,7766,951,8180,788,8552,643,8552,0xe" fillcolor="#ddd8c2 [2894]" stroked="f">
                  <v:path arrowok="t" o:connecttype="custom" o:connectlocs="2138,0;2092,17;2040,37;1980,62;1913,91;1841,123;1764,158;1681,196;1596,236;1507,279;1415,323;1321,369;1226,417;1130,465;1034,514;939,564;845,613;752,663;662,712;575,760;492,807;413,852;339,896;271,938;208,978;153,1015;105,1049;65,1080;34,1108;13,1131;1,1151;0,1166;10,1176;76,1135;143,1094;211,1053;280,1013;351,974;423,934;495,895;568,857;642,819;716,781;790,745;864,708;938,673;1012,638;1086,604;1159,570;1231,538;1302,506;1373,475;1443,445;1511,415;1578,387;1643,360;1707,333;1769,308;1828,283;1886,260;1942,238;2045,197;2138,161;2138,0" o:connectangles="0,0,0,0,0,0,0,0,0,0,0,0,0,0,0,0,0,0,0,0,0,0,0,0,0,0,0,0,0,0,0,0,0,0,0,0,0,0,0,0,0,0,0,0,0,0,0,0,0,0,0,0,0,0,0,0,0,0,0,0,0,0,0,0"/>
                </v:shape>
                <v:shape id="Freeform 124" o:spid="_x0000_s1039" style="position:absolute;left:86;top:1971;width:2256;height:554;visibility:visible;mso-wrap-style:square;v-text-anchor:top" coordsize="9026,2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CIfxQAA&#10;ANsAAAAPAAAAZHJzL2Rvd25yZXYueG1sRI9Ba8JAFITvBf/D8oTe6saUikTXIJJCb61pPXh77D6T&#10;kOzbmN1q9Nd3C4Ueh5n5hlnno+3EhQbfOFYwnyUgiLUzDVcKvj5fn5YgfEA22DkmBTfykG8mD2vM&#10;jLvyni5lqESEsM9QQR1Cn0npdU0W/cz1xNE7ucFiiHKopBnwGuG2k2mSLKTFhuNCjT3tatJt+W0V&#10;tGVbHO5yUZiXvns/nlO9/0i1Uo/TcbsCEWgM/+G/9ptRsHyG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AIh/FAAAA2wAAAA8AAAAAAAAAAAAAAAAAlwIAAGRycy9k&#10;b3ducmV2LnhtbFBLBQYAAAAABAAEAPUAAACJAwAAAAA=&#10;" path="m9026,2161l8490,2148,7972,2126,7471,2096,6991,2057,6526,2011,6081,1960,5652,1902,5240,1838,4846,1770,4469,1696,4107,1619,3762,1539,3433,1456,3122,1368,2825,1281,2545,1192,2279,1102,2028,1011,1793,921,1573,831,1367,743,1175,656,998,571,836,491,687,412,552,338,429,268,321,202,226,143,143,89,73,41,16,,16,1049,15,1062,12,1074,7,1085,,1093,90,1127,193,1164,310,1204,440,1247,584,1293,741,1341,910,1391,1092,1444,1287,1496,1496,1549,1715,1603,1949,1657,2193,1712,2451,1764,2720,1816,3002,1866,3295,1915,3598,1961,3915,2004,4243,2045,4582,2082,4932,2115,5294,2146,5665,2169,6049,2191,6443,2205,6847,2214,7263,2217,7688,2214,8124,2204,8569,2187,9026,2161xe" fillcolor="#ddd8c2 [2894]" stroked="f">
                  <v:path arrowok="t" o:connecttype="custom" o:connectlocs="2256,540;2122,537;1993,531;1867,524;1747,514;1631,503;1520,490;1413,475;1310,459;1211,442;1117,424;1027,405;940,385;858,364;780,342;706,320;636,298;570,275;507,253;448,230;393,208;342,186;294,164;249,143;209,123;172,103;138,84;107,67;80,50;56,36;36,22;18,10;4,0;4,262;4,265;3,268;2,271;0,273;22,282;48,291;77,301;110,312;146,323;185,335;227,348;273,361;322,374;374,387;429,401;487,414;548,428;613,441;680,454;750,466;824,479;899,490;979,501;1061,511;1145,520;1233,529;1323,536;1416,542;1512,548;1610,551" o:connectangles="0,0,0,0,0,0,0,0,0,0,0,0,0,0,0,0,0,0,0,0,0,0,0,0,0,0,0,0,0,0,0,0,0,0,0,0,0,0,0,0,0,0,0,0,0,0,0,0,0,0,0,0,0,0,0,0,0,0,0,0,0,0,0,0"/>
                </v:shape>
                <v:shape id="Freeform 125" o:spid="_x0000_s1040" style="position:absolute;left:511;top:1945;width:1808;height:536;visibility:visible;mso-wrap-style:square;v-text-anchor:top" coordsize="7232,2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mWUwgAA&#10;ANsAAAAPAAAAZHJzL2Rvd25yZXYueG1sRI/NigIxEITvgu8QesGbZlZEZdYoKi7sQfAX9tpM2sng&#10;pDMkWZ19eyMIHouq+oqaLVpbixv5UDlW8DnIQBAXTldcKjifvvtTECEia6wdk4J/CrCYdzszzLW7&#10;84Fux1iKBOGQowITY5NLGQpDFsPANcTJuzhvMSbpS6k93hPc1nKYZWNpseK0YLChtaHievyzCnar&#10;FbabcNjvPY9318kp/EqzVar30S6/QERq4zv8av9oBdMRPL+kHy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yZZTCAAAA2wAAAA8AAAAAAAAAAAAAAAAAlwIAAGRycy9kb3du&#10;cmV2LnhtbFBLBQYAAAAABAAEAPUAAACGAwAAAAA=&#10;" path="m7232,2144l6958,2114,6681,2075,6400,2031,6116,1980,5830,1925,5543,1864,5255,1798,4968,1728,4680,1655,4395,1577,4112,1498,3833,1414,3557,1331,3285,1246,3019,1158,2758,1073,2504,986,2259,898,2019,813,1791,730,1571,646,1362,567,1164,489,978,416,803,346,644,280,497,219,365,162,249,112,150,68,66,30,,,,847,130,898,267,951,411,1003,563,1055,721,1108,887,1161,1059,1214,1238,1265,1424,1317,1615,1368,1815,1420,2019,1469,2229,1519,2446,1566,2669,1614,2898,1659,3131,1703,3370,1747,3616,1789,3866,1829,4120,1867,4381,1904,4646,1938,4915,1971,5190,2002,5470,2029,5753,2056,6040,2078,6332,2099,6628,2116,6928,2132,7232,2144xe" fillcolor="#ddd8c2 [2894]" stroked="f">
                  <v:path arrowok="t" o:connecttype="custom" o:connectlocs="1808,536;1740,529;1670,519;1600,508;1529,495;1458,481;1386,466;1314,450;1242,432;1170,414;1099,394;1028,375;958,354;889,333;821,312;755,290;690,268;626,247;565,225;505,203;448,183;393,162;341,142;291,122;245,104;201,87;161,70;124,55;91,41;62,28;38,17;17,8;0,0;0,212;33,225;67,238;103,251;141,264;180,277;222,290;265,304;310,316;356,329;404,342;454,355;505,367;557,380;612,392;667,404;725,415;783,426;843,437;904,447;967,457;1030,467;1095,476;1162,485;1229,493;1298,501;1368,507;1438,514;1510,520;1583,525;1657,529" o:connectangles="0,0,0,0,0,0,0,0,0,0,0,0,0,0,0,0,0,0,0,0,0,0,0,0,0,0,0,0,0,0,0,0,0,0,0,0,0,0,0,0,0,0,0,0,0,0,0,0,0,0,0,0,0,0,0,0,0,0,0,0,0,0,0,0"/>
                </v:shape>
                <v:shape id="Freeform 126" o:spid="_x0000_s1041" style="position:absolute;top:1305;width:5098;height:2611;visibility:visible;mso-wrap-style:square;v-text-anchor:top" coordsize="20392,104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E/WwgAA&#10;ANsAAAAPAAAAZHJzL2Rvd25yZXYueG1sRI9da8IwFIbvB/6HcITdzXSCQ6tRRJ2T3a1uiHeH5tiW&#10;NSclibb6640w2OXD+8U7W3SmFhdyvrKs4HWQgCDOra64UPC9f38Zg/ABWWNtmRRcycNi3nuaYapt&#10;y190yUIhYgn7FBWUITSplD4vyaAf2IY4aifrDIaIrpDaYRvLTS2HSfImDVYcF0psaFVS/pudjYKf&#10;0SRbOi23h+72ufuIsFkfW6We+91yCiJQF/7Nf+mdVjAeweNL/AF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AT9bCAAAA2wAAAA8AAAAAAAAAAAAAAAAAlwIAAGRycy9kb3du&#10;cmV2LnhtbFBLBQYAAAAABAAEAPUAAACGAwAAAAA=&#10;" path="m10156,5066l10421,4914,10687,4765,10955,4617,11223,4472,11492,4328,11764,4186,12036,4047,12308,3909,12583,3773,12858,3640,13135,3508,13412,3377,13690,3249,13970,3122,14250,2998,14529,2877,14812,2757,15095,2638,15377,2522,15661,2407,15946,2295,16232,2184,16518,2076,16805,1969,17093,1863,17380,1762,17668,1660,17957,1561,18248,1465,18537,1370,18828,1278,19120,1187,19120,610,18932,672,18651,767,18476,826,18282,895,18068,970,17837,1053,17588,1143,17322,1241,17042,1346,16748,1457,16442,1577,16125,1703,15796,1834,15458,1973,15112,2117,14759,2269,14400,2426,14036,2588,13668,2755,13299,2930,12926,3109,12554,3294,12183,3483,11815,3678,11447,3877,11086,4080,10728,4289,10378,4501,10034,4718,9699,4938,10156,5066xm19253,1144l19332,1121,19410,1098,19485,1076,19559,1053,19632,1032,19703,1012,19772,993,19839,974,19905,956,19969,939,20031,923,20091,906,20150,891,20205,876,20260,863,20313,850,20329,847,20344,849,20357,853,20367,859,20375,870,20382,882,20387,898,20390,915,20392,933,20392,954,20392,977,20391,1001,20389,1027,20385,1052,20379,1080,20374,1106,20362,1163,20349,1218,20334,1271,20321,1321,20297,1404,20286,1453,20271,1551,20258,1654,20245,1763,20231,1878,20218,1997,20206,2121,20193,2250,20181,2383,20165,2563,20151,2749,20135,2942,20122,3139,20107,3343,20094,3550,20081,3762,20069,3977,20057,4196,20047,4418,20037,4642,20027,4867,20019,5094,20011,5321,20004,5548,19998,5775,19992,6000,19988,6225,19984,6446,19983,6667,19982,6883,19982,7097,19982,7307,19984,7511,19988,7710,19992,7906,19998,8093,20006,8275,20013,8449,20024,8617,20035,8775,20048,8926,20048,8937,20047,8948,20043,8957,20039,8966,19994,9043,19947,9118,19899,9189,19848,9259,19797,9327,19744,9390,19689,9453,19631,9513,19572,9571,19512,9626,19450,9679,19386,9730,19322,9781,19254,9828,19186,9874,19116,9918,19044,9960,18970,10001,18896,10041,18820,10079,18742,10114,18663,10150,18582,10184,18500,10216,18417,10248,18333,10278,18247,10308,18160,10336,18071,10364,17980,10392,17889,10418,17796,10443,17240,10443,17353,10417,17464,10390,17573,10363,17680,10335,17786,10307,17890,10278,17993,10248,18093,10216,18193,10184,18290,10151,18385,10116,18479,10080,18570,10043,18660,10004,18747,9963,18833,9920,18917,9876,18999,9829,19079,9781,19156,9730,19232,9678,19304,9622,19376,9564,19444,9504,19512,9441,19576,9376,19638,9307,19698,9236,19755,9160,19810,9083,19863,9002,19913,8918,19900,8766,19889,8605,19879,8437,19871,8262,19864,8080,19859,7891,19854,7696,19851,7495,19848,7291,19847,7081,19848,6867,19850,6649,19851,6430,19855,6207,19859,5983,19864,5757,19871,5532,19877,5305,19885,5078,19895,4852,19904,4627,19913,4404,19925,4182,19936,3964,19947,3748,19961,3537,19974,3329,19988,3126,20003,2928,20017,2737,20032,2551,20048,2373,20054,2304,20061,2237,20066,2171,20073,2106,20080,2042,20086,1980,20093,1919,20099,1860,20106,1801,20113,1745,20119,1689,20126,1635,20132,1582,20139,1532,20146,1482,20152,1435,20161,1370,20172,1308,20181,1250,20190,1194,20201,1143,20210,1094,20221,1049,20230,1008,19907,1092,19582,1179,19258,1270,18936,1365,18614,1462,18293,1563,17972,1667,17651,1774,17332,1885,17013,1997,16696,2114,16379,2233,16064,2356,15748,2480,15435,2608,15122,2738,14811,2872,14499,3008,14190,3145,13882,3286,13575,3428,13268,3574,12965,3721,12661,3872,12360,4024,12059,4178,11760,4334,11462,4492,11166,4653,10872,4815,10579,4979,10288,5144,10276,5261,10264,5383,10254,5511,10243,5644,10233,5782,10223,5925,10214,6073,10206,6225,10198,6380,10190,6540,10184,6702,10177,6868,10165,7208,10157,7557,10151,7915,10147,8278,10144,8643,10145,9009,10147,9192,10149,9374,10152,9556,10155,9737,10159,9917,10164,10093,10169,10269,10176,10443,10027,10443,10017,10274,10008,10103,10001,9930,9994,9756,9987,9581,9982,9406,9976,9229,9971,9052,9968,8874,9964,8697,9963,8520,9962,8344,9961,8167,9961,7993,9962,7817,9964,7644,9968,7473,9972,7303,9978,7134,9983,6967,9991,6804,9999,6641,10008,6483,10019,6326,10031,6173,10044,6023,10057,5876,10073,5734,10089,5595,10107,5460,10127,5330,10147,5203,10060,5174,9972,5145,9887,5116,9799,5087,9712,5058,9625,5029,9538,5000,9452,4971,9435,5054,9419,5142,9403,5234,9390,5330,9377,5431,9366,5536,9356,5644,9345,5756,9341,5821,9336,5887,9332,5953,9328,6020,9324,6089,9321,6157,9317,6227,9315,6298,9312,6370,9310,6442,9308,6515,9307,6589,9304,6664,9303,6739,9303,6816,9302,6892,9300,7102,9302,7314,9304,7532,9308,7751,9312,7974,9319,8198,9327,8425,9336,8652,9345,8879,9356,9108,9368,9335,9380,9560,9393,9785,9406,10006,9420,10227,9435,10443,9300,10443,9286,10227,9273,10006,9258,9785,9246,9560,9233,9333,9222,9106,9212,8879,9201,8651,9193,8424,9185,8198,9179,7974,9174,7751,9170,7531,9168,7314,9167,7101,9168,6891,9168,6813,9170,6736,9171,6660,9172,6583,9175,6510,9176,6434,9179,6362,9181,6289,9184,6218,9187,6148,9191,6078,9195,6009,9199,5942,9203,5875,9207,5810,9212,5746,9221,5635,9232,5528,9244,5424,9255,5323,9269,5227,9284,5135,9300,5046,9316,4962,8832,4987,8357,5004,7895,5012,7445,5013,7005,5008,6579,4995,6164,4976,5761,4951,5370,4921,4993,4887,4627,4847,4276,4805,3936,4759,3610,4708,3297,4657,2998,4603,2711,4546,2439,4489,2180,4433,1936,4375,1705,4316,1490,4260,1287,4203,1100,4149,928,4096,770,4046,627,4000,500,3955,388,3915,291,3880,210,3849,144,3823,788,10443,654,10443,,3725,,3719,,3712,1,3706,3,3699,8,3687,16,3677,25,3667,36,3659,48,3655,61,3653,70,3651,81,3653,88,3655,98,3659,112,3666,139,3677,176,3691,223,3711,223,2529,223,2518,226,2509,227,2502,231,2497,235,2493,240,2490,246,2489,252,2488,259,2489,265,2492,272,2494,280,2498,296,2510,310,2523,325,2534,351,2552,387,2576,434,2606,494,2643,564,2686,646,2733,739,2786,844,2843,961,2905,1089,2971,1229,3041,1381,3113,1546,3190,1723,3269,1912,3351,1911,3310,1908,3258,1904,3196,1898,3126,1892,3051,1886,2971,1879,2887,1872,2803,1867,2719,1863,2637,1861,2559,1861,2486,1862,2453,1863,2422,1865,2391,1867,2365,1871,2340,1875,2319,1880,2300,1887,2284,1902,2287,1940,2303,2002,2329,2086,2365,2320,2467,2633,2600,2817,2676,3016,2759,3231,2848,3462,2940,3707,3037,3964,3137,4234,3238,4513,3341,4803,3446,5102,3549,5409,3653,5723,3754,6043,3853,6367,3950,6698,4042,7029,4130,7364,4215,7700,4291,8035,4363,8371,4426,8703,4480,9035,4526,9361,4563,9683,4590,10007,4339,10338,4092,10676,3852,11020,3617,11367,3389,11718,3166,12071,2949,12425,2740,12777,2535,13130,2339,13478,2149,13824,1965,14164,1788,14499,1621,14825,1458,15145,1305,15454,1159,15752,1022,16039,891,16313,770,16572,656,16817,552,17045,456,17255,368,17446,291,17618,222,17769,161,17898,112,18083,41,18166,10,18178,6,18190,2,18200,,18210,,18219,2,18227,3,18233,7,18239,11,18244,16,18249,23,18252,29,18256,37,18259,53,18260,72,18260,763,18447,697,18616,639,18764,588,18891,545,18994,511,19075,485,19130,466,19160,456,19168,453,19176,452,19186,452,19193,452,19201,453,19209,456,19216,458,19223,462,19229,467,19236,473,19241,479,19245,486,19249,493,19252,500,19253,510,19253,518,19253,1144xm9616,4872l9883,4694,10155,4517,10432,4344,10715,4173,11000,4005,11289,3840,11582,3678,11875,3518,12171,3362,12468,3209,12765,3060,13064,2914,13359,2771,13655,2633,13950,2497,14240,2365,14529,2237,14815,2113,15095,1991,15372,1875,15643,1763,15908,1655,16168,1551,16420,1450,16666,1354,16902,1263,17131,1176,17350,1093,17560,1016,17759,942,17948,874,18127,811,18127,168,18017,209,17872,271,17689,350,17475,448,17231,560,16961,688,16666,830,16350,983,16015,1147,15665,1321,15302,1503,14928,1692,14548,1886,14162,2085,13775,2286,13389,2489,13007,2692,12631,2894,12263,3093,11910,3290,11570,3481,11248,3665,10947,3843,10668,4010,10416,4167,10193,4314,10001,4447,9844,4566,9724,4669,9645,4756,9607,4824,9616,4872xm342,3756l432,3790,535,3827,652,3867,782,3910,926,3956,1083,4004,1252,4054,1434,4107,1629,4159,1838,4212,2057,4266,2291,4320,2535,4375,2793,4427,3062,4479,3344,4529,3637,4578,3940,4624,4257,4667,4585,4708,4924,4745,5274,4778,5636,4809,6007,4832,6391,4854,6785,4868,7189,4877,7605,4880,8030,4877,8466,4867,8911,4850,9368,4824,8832,4811,8314,4789,7813,4759,7333,4720,6868,4674,6423,4623,5994,4565,5582,4501,5188,4433,4811,4359,4449,4282,4104,4202,3775,4119,3464,4031,3167,3944,2887,3855,2621,3765,2370,3674,2135,3584,1915,3494,1709,3406,1517,3319,1340,3234,1178,3154,1029,3075,894,3001,771,2931,663,2865,568,2806,485,2752,415,2704,358,2663,358,3712,357,3725,354,3737,349,3748,342,3756xm2045,3406l2175,3457,2312,3510,2456,3562,2608,3614,2766,3667,2932,3720,3104,3773,3283,3824,3469,3876,3660,3927,3860,3979,4064,4028,4274,4078,4491,4125,4714,4173,4943,4218,5176,4262,5415,4306,5661,4348,5911,4388,6165,4426,6426,4463,6691,4497,6960,4530,7235,4561,7515,4588,7798,4615,8085,4637,8377,4658,8673,4675,8973,4691,9277,4703,9003,4673,8726,4634,8445,4590,8161,4539,7875,4484,7588,4423,7300,4357,7013,4287,6725,4214,6440,4136,6157,4057,5878,3973,5602,3890,5330,3805,5064,3717,4803,3632,4549,3545,4304,3457,4064,3372,3836,3289,3616,3205,3407,3126,3209,3048,3023,2975,2848,2905,2689,2839,2542,2778,2410,2721,2294,2671,2195,2627,2111,2589,2045,2559,2045,3406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9e6xAAA&#10;ANsAAAAPAAAAZHJzL2Rvd25yZXYueG1sRI9Ba8JAFITvQv/D8oRepG6iECR1DVK01NyipedH9pkE&#10;s29DdjVpf31XEDwOM/MNs85G04ob9a6xrCCeRyCIS6sbrhR8n/ZvKxDOI2tsLZOCX3KQbV4ma0y1&#10;Hbig29FXIkDYpaig9r5LpXRlTQbd3HbEwTvb3qAPsq+k7nEIcNPKRRQl0mDDYaHGjj5qKi/Hq1Fw&#10;OCzzRR4Xn7Of4Zxcxr/rye1IqdfpuH0H4Wn0z/Cj/aUVrBK4fwk/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PXusQAAADbAAAADwAAAAAAAAAAAAAAAACXAgAAZHJzL2Rv&#10;d25yZXYueG1sUEsFBgAAAAAEAAQA9QAAAIgDAAAAAA==&#10;" path="m3049,863l2945,755,2837,656,2726,565,2614,481,2499,406,2381,338,2265,276,2147,221,2030,174,1912,132,1797,96,1684,67,1572,43,1463,25,1358,12,1256,4,1160,,1067,1,980,6,899,16,826,27,758,45,699,64,647,87,604,112,569,140,546,170,531,203,528,237,536,273,556,310,588,348,616,376,645,404,676,430,709,458,745,485,781,512,818,537,857,562,896,587,935,609,975,630,1014,650,1054,667,1092,683,1131,696,1169,708,1208,719,1244,729,1275,740,1304,752,1327,762,1348,773,1366,784,1379,794,1389,805,1396,815,1400,826,1401,835,1399,846,1393,855,1385,864,1375,873,1362,881,1345,890,1326,898,1306,906,1282,913,1256,919,1228,926,1199,933,1168,938,1133,943,1098,948,1061,952,1021,955,980,958,938,960,894,962,798,966,697,970,594,975,493,983,441,987,392,992,344,999,297,1007,251,1014,209,1025,168,1036,130,1047,112,1054,97,1059,82,1066,69,1074,56,1080,44,1088,33,1096,24,1106,17,1115,11,1124,6,1133,3,1144,,1154,,1165,2,1177,6,1189,19,1214,39,1236,65,1256,98,1272,138,1286,181,1298,230,1309,283,1317,340,1323,399,1327,461,1331,526,1334,658,1336,793,1336,926,1336,1053,1338,1112,1339,1169,1342,1222,1344,1272,1350,1315,1355,1355,1363,1389,1371,1417,1383,1438,1396,1451,1412,1458,1429,1455,1450,1450,1457,1440,1464,1421,1474,1399,1484,1337,1508,1260,1536,1169,1567,1069,1603,963,1640,856,1678,802,1699,750,1719,699,1740,650,1761,602,1782,559,1804,518,1825,481,1846,448,1867,419,1888,396,1908,378,1929,366,1949,361,1967,363,1987,371,2005,387,2015,404,2024,424,2030,445,2037,468,2042,491,2048,518,2050,544,2053,572,2054,601,2056,630,2056,662,2054,724,2052,790,2045,856,2036,922,2025,988,2013,1053,1999,1113,1984,1172,1968,1226,1953,1275,1935,1333,1917,1381,1904,1425,1897,1461,1895,1490,1899,1514,1906,1532,1918,1545,1934,1553,1954,1557,1978,1556,2004,1553,2033,1545,2065,1536,2099,1524,2135,1510,2173,1477,2252,1441,2334,1404,2416,1371,2495,1356,2533,1343,2570,1334,2606,1326,2639,1322,2669,1321,2697,1323,2722,1331,2744,1364,2764,1404,2777,1451,2784,1503,2784,1561,2777,1623,2764,1690,2746,1760,2723,1834,2694,1911,2661,1989,2626,2071,2585,2151,2541,2235,2494,2318,2444,2401,2392,2483,2338,2563,2283,2643,2226,2719,2169,2793,2111,2864,2052,2932,1994,2994,1937,3053,1880,3106,1825,3152,1771,3195,1719,3229,1670,3255,1623,3275,1579,3287,1540,3290,1517,3292,1495,3294,1471,3295,1449,3295,1426,3294,1404,3292,1380,3290,1358,3286,1335,3282,1313,3276,1290,3271,1268,3257,1223,3241,1179,3222,1136,3202,1094,3180,1051,3156,1012,3131,972,3105,934,3077,897,3049,863xe" fillcolor="#fde9d9 [665]" stroked="f">
                  <v:path arrowok="t" o:connecttype="custom" o:connectlocs="762,216;736,189;709,164;681,141;653,120;624,102;595,85;566,69;536,55;507,44;478,33;449,24;421,17;393,11;365,6;339,3;314,1;290,0;267,0;245,2;225,4;206,7;189,11;175,16;162,22;151,28;142,35;136,43;133,51;132,59;134,68;139,78;147,87;154,94;161,101;169,108;177,115;186,121;195,128;204,134;214,141;224,147;234,152;244,158;253,163;263,167;273,171;282,174;292,177;302,180;311,182;318,185;326,188;331,191;337,193;341,196;344,199;347,201;349,204;350,207;350,209;349,212;348,214;346,216" o:connectangles="0,0,0,0,0,0,0,0,0,0,0,0,0,0,0,0,0,0,0,0,0,0,0,0,0,0,0,0,0,0,0,0,0,0,0,0,0,0,0,0,0,0,0,0,0,0,0,0,0,0,0,0,0,0,0,0,0,0,0,0,0,0,0,0"/>
                </v:shape>
                <v:shape id="Freeform 128" o:spid="_x0000_s1043" style="position:absolute;left:4388;top:2247;width:894;height:748;visibility:visible;mso-wrap-style:square;v-text-anchor:top" coordsize="3575,2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U7HwAAA&#10;ANsAAAAPAAAAZHJzL2Rvd25yZXYueG1sRI/dasJAEIXvC77DMkLv6kYv2pC6igiCl1Z9gCE7TaLZ&#10;2bg7mujTdwWhl4fz83Hmy8G16kYhNp4NTCcZKOLS24YrA8fD5iMHFQXZYuuZDNwpwnIxeptjYX3P&#10;P3TbS6XSCMcCDdQiXaF1LGtyGCe+I07erw8OJclQaRuwT+Ou1bMs+9QOG06EGjta11Se91eXuFZC&#10;3sqwPUfaPQ5HWZ/6S2PM+3hYfYMSGuQ//GpvrYH8C55f0g/Q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JU7HwAAAANsAAAAPAAAAAAAAAAAAAAAAAJcCAABkcnMvZG93bnJl&#10;di54bWxQSwUGAAAAAAQABAD1AAAAhAMAAAAA&#10;" path="m3096,1014l2968,910,2841,815,2717,728,2594,649,2475,576,2359,512,2247,453,2137,402,2030,356,1928,318,1829,283,1734,256,1643,233,1557,216,1475,203,1399,195,1326,190,1259,190,1197,194,1140,199,1088,209,1044,221,1004,237,971,254,943,273,922,294,909,316,901,340,901,365,908,390,921,415,942,442,968,467,997,492,1028,515,1061,541,1096,564,1132,587,1169,609,1207,630,1246,650,1285,670,1325,687,1364,704,1403,719,1441,732,1478,745,1514,754,1528,760,1543,766,1556,774,1568,783,1584,798,1597,812,1609,827,1618,840,1626,855,1633,869,1637,884,1639,898,1639,911,1638,926,1635,940,1630,955,1625,968,1615,983,1606,997,1594,1012,1584,1024,1570,1033,1569,1034,1568,1035,1567,1035,1551,1045,1532,1054,1512,1060,1491,1067,1467,1072,1444,1078,1417,1082,1390,1086,1329,1091,1264,1095,1195,1097,1122,1100,1029,1103,934,1107,836,1112,739,1119,691,1124,643,1129,597,1136,552,1142,510,1150,469,1159,430,1170,393,1181,362,1192,336,1206,323,1212,312,1220,303,1228,294,1236,286,1244,280,1253,275,1262,272,1273,271,1282,271,1293,272,1305,275,1316,276,1320,278,1326,284,1334,292,1340,303,1347,316,1353,332,1359,350,1364,370,1368,393,1373,444,1380,501,1385,563,1389,630,1393,702,1394,776,1396,851,1396,926,1394,1001,1394,1074,1393,1145,1390,1213,1389,1273,1388,1330,1386,1382,1386,1429,1386,1471,1388,1508,1389,1539,1393,1563,1398,1576,1402,1588,1409,1600,1415,1610,1422,1619,1431,1629,1440,1637,1451,1643,1462,1650,1473,1654,1485,1658,1499,1659,1510,1660,1524,1660,1537,1659,1550,1655,1565,1650,1580,1642,1595,1633,1609,1622,1621,1607,1636,1589,1649,1570,1662,1549,1675,1526,1687,1500,1699,1474,1711,1445,1723,1384,1745,1318,1766,1250,1789,1177,1811,1096,1835,1016,1860,937,1885,861,1913,824,1926,790,1941,757,1955,727,1970,698,1984,673,2000,649,2016,629,2032,624,2038,618,2045,614,2051,613,2058,613,2066,614,2074,618,2083,624,2092,638,2102,655,2108,674,2115,694,2120,715,2123,737,2125,760,2127,785,2127,811,2125,838,2123,865,2120,893,2116,952,2106,1012,2092,1074,2076,1135,2061,1195,2042,1255,2024,1367,1985,1465,1951,1522,1931,1570,1914,1592,1908,1611,1904,1629,1900,1643,1897,1655,1897,1667,1897,1679,1898,1689,1901,1700,1904,1710,1908,1721,1913,1730,1918,1740,1925,1747,1933,1755,1941,1763,1948,1770,1958,1775,1968,1780,1978,1784,1988,1788,2001,1791,2014,1794,2028,1796,2041,1798,2069,1798,2096,1795,2125,1791,2156,1786,2186,1778,2218,1769,2249,1758,2281,1746,2314,1734,2347,1706,2414,1679,2482,1655,2534,1634,2587,1614,2636,1597,2682,1589,2703,1584,2723,1578,2742,1574,2759,1572,2773,1570,2786,1572,2797,1574,2805,1577,2809,1581,2813,1586,2817,1593,2818,1601,2821,1609,2821,1619,2822,1631,2821,1660,2817,1695,2809,1736,2798,1783,2782,1839,2763,1901,2739,1972,2710,2052,2677,2140,2637,2237,2594,2344,2544,2462,2488,2537,2449,2608,2410,2676,2371,2739,2331,2797,2292,2853,2252,2904,2214,2953,2174,2993,2140,3030,2106,3064,2073,3096,2038,3125,2004,3152,1971,3176,1938,3199,1905,3218,1872,3237,1839,3253,1806,3267,1774,3278,1743,3288,1711,3296,1681,3303,1649,3308,1620,3311,1591,3312,1562,3312,1533,3312,1504,3310,1476,3306,1448,3302,1421,3295,1393,3288,1367,3281,1340,3271,1314,3262,1287,3251,1262,3241,1239,3229,1214,3229,1215,3213,1186,3199,1159,3181,1133,3166,1107,3148,1083,3131,1059,3114,1035,3096,1014xm3287,826l3306,841,3325,860,3347,882,3369,907,3390,936,3413,968,3434,1004,3455,1041,3476,1080,3494,1124,3513,1169,3529,1215,3543,1264,3555,1314,3564,1367,3571,1419,3575,1473,3575,1530,3571,1587,3564,1644,3553,1702,3538,1760,3517,1819,3492,1877,3461,1935,3424,1995,3382,2053,3335,2109,3279,2166,3218,2222,3151,2276,3076,2330,3040,2352,3001,2376,2957,2402,2908,2431,2799,2492,2678,2557,2614,2590,2546,2624,2479,2657,2409,2691,2339,2724,2268,2756,2196,2788,2126,2817,2055,2846,1986,2872,1919,2897,1853,2920,1788,2939,1728,2957,1668,2970,1613,2982,1561,2988,1514,2992,1470,2992,1432,2987,1399,2978,1371,2963,1349,2945,1333,2920,1328,2906,1324,2891,1321,2873,1320,2856,1320,2838,1321,2818,1324,2798,1328,2777,1333,2756,1338,2734,1346,2711,1353,2689,1371,2641,1391,2592,1412,2544,1436,2495,1460,2446,1483,2398,1527,2307,1564,2227,1559,2226,1539,2224,1508,2224,1466,2226,1357,2230,1221,2234,1147,2235,1069,2235,991,2235,912,2232,834,2230,760,2224,688,2218,622,2208,563,2198,511,2183,471,2166,439,2145,418,2121,411,2094,419,2062,443,2026,484,1987,542,1942,621,1892,720,1836,842,1776,988,1710,1158,1638,1355,1559,1285,1558,1205,1558,1114,1558,1016,1558,913,1559,807,1558,699,1557,593,1553,542,1551,490,1547,440,1545,393,1541,346,1535,301,1530,259,1524,220,1516,183,1508,150,1499,119,1488,93,1476,70,1464,52,1451,37,1435,28,1419,24,1411,22,1404,7,1353,,1306,,1262,6,1221,18,1183,35,1148,59,1115,86,1084,118,1056,154,1030,193,1006,237,985,283,965,331,948,382,932,435,918,489,905,544,893,600,884,657,874,713,868,769,861,824,856,879,851,982,844,1077,840,1160,837,1227,835,1186,814,1136,789,1078,761,1013,729,947,695,880,658,847,638,814,618,782,597,753,575,724,552,698,529,674,505,653,480,633,455,618,428,607,401,597,373,593,345,593,316,599,286,608,256,624,225,645,192,671,161,704,128,735,93,774,64,822,42,876,25,938,11,1005,4,1079,,1157,1,1240,6,1328,15,1420,29,1514,44,1611,64,1710,88,1811,113,1914,142,2015,174,2118,208,2221,244,2323,282,2424,323,2521,364,2618,407,2710,451,2800,497,2884,543,2966,589,3043,637,3113,684,3178,732,3236,779,3287,826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14:paraId="0A1329B9" w14:textId="6415428E" w:rsidR="00DD60A4" w:rsidRDefault="00FF29EA">
      <w:r>
        <w:rPr>
          <w:noProof/>
        </w:rPr>
        <mc:AlternateContent>
          <mc:Choice Requires="wps">
            <w:drawing>
              <wp:anchor distT="0" distB="0" distL="114300" distR="114300" simplePos="0" relativeHeight="251714560" behindDoc="0" locked="0" layoutInCell="1" allowOverlap="1" wp14:anchorId="6627FC3F" wp14:editId="60461910">
                <wp:simplePos x="0" y="0"/>
                <wp:positionH relativeFrom="column">
                  <wp:posOffset>153035</wp:posOffset>
                </wp:positionH>
                <wp:positionV relativeFrom="paragraph">
                  <wp:posOffset>1622425</wp:posOffset>
                </wp:positionV>
                <wp:extent cx="3143250" cy="32004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314325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D92C5E" w14:textId="5704E457" w:rsidR="00FF29EA" w:rsidRDefault="00673E63">
                            <w:r>
                              <w:rPr>
                                <w:noProof/>
                              </w:rPr>
                              <w:drawing>
                                <wp:inline distT="0" distB="0" distL="0" distR="0" wp14:anchorId="71B8B4F8" wp14:editId="4F6CA52F">
                                  <wp:extent cx="2896463" cy="2791103"/>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prah-you-get-a-car_5665aaed59f698326.jpg"/>
                                          <pic:cNvPicPr/>
                                        </pic:nvPicPr>
                                        <pic:blipFill>
                                          <a:blip r:embed="rId11">
                                            <a:extLst>
                                              <a:ext uri="{28A0092B-C50C-407E-A947-70E740481C1C}">
                                                <a14:useLocalDpi xmlns:a14="http://schemas.microsoft.com/office/drawing/2010/main" val="0"/>
                                              </a:ext>
                                            </a:extLst>
                                          </a:blip>
                                          <a:stretch>
                                            <a:fillRect/>
                                          </a:stretch>
                                        </pic:blipFill>
                                        <pic:spPr>
                                          <a:xfrm>
                                            <a:off x="0" y="0"/>
                                            <a:ext cx="2945485" cy="28383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7FC3F" id="Text Box 90" o:spid="_x0000_s1028" type="#_x0000_t202" style="position:absolute;margin-left:12.05pt;margin-top:127.75pt;width:247.5pt;height:25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" filled="f" stroked="f">
                <v:textbox>
                  <w:txbxContent>
                    <w:p w14:paraId="00D92C5E" w14:textId="5704E457" w:rsidR="00FF29EA" w:rsidRDefault="00673E63">
                      <w:r>
                        <w:rPr>
                          <w:noProof/>
                        </w:rPr>
                        <w:drawing>
                          <wp:inline distT="0" distB="0" distL="0" distR="0" wp14:anchorId="71B8B4F8" wp14:editId="4F6CA52F">
                            <wp:extent cx="2896463" cy="2791103"/>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prah-you-get-a-car_5665aaed59f698326.jpg"/>
                                    <pic:cNvPicPr/>
                                  </pic:nvPicPr>
                                  <pic:blipFill>
                                    <a:blip r:embed="rId11">
                                      <a:extLst>
                                        <a:ext uri="{28A0092B-C50C-407E-A947-70E740481C1C}">
                                          <a14:useLocalDpi xmlns:a14="http://schemas.microsoft.com/office/drawing/2010/main" val="0"/>
                                        </a:ext>
                                      </a:extLst>
                                    </a:blip>
                                    <a:stretch>
                                      <a:fillRect/>
                                    </a:stretch>
                                  </pic:blipFill>
                                  <pic:spPr>
                                    <a:xfrm>
                                      <a:off x="0" y="0"/>
                                      <a:ext cx="2945485" cy="2838342"/>
                                    </a:xfrm>
                                    <a:prstGeom prst="rect">
                                      <a:avLst/>
                                    </a:prstGeom>
                                  </pic:spPr>
                                </pic:pic>
                              </a:graphicData>
                            </a:graphic>
                          </wp:inline>
                        </w:drawing>
                      </w:r>
                    </w:p>
                  </w:txbxContent>
                </v:textbox>
                <w10:wrap type="square"/>
              </v:shape>
            </w:pict>
          </mc:Fallback>
        </mc:AlternateContent>
      </w:r>
      <w:r w:rsidR="008E5A34">
        <w:rPr>
          <w:noProof/>
        </w:rPr>
        <mc:AlternateContent>
          <mc:Choice Requires="wps">
            <w:drawing>
              <wp:anchor distT="0" distB="0" distL="114300" distR="114300" simplePos="0" relativeHeight="251663360" behindDoc="0" locked="0" layoutInCell="1" allowOverlap="1" wp14:anchorId="69E79256" wp14:editId="6C885EC5">
                <wp:simplePos x="0" y="0"/>
                <wp:positionH relativeFrom="column">
                  <wp:posOffset>241300</wp:posOffset>
                </wp:positionH>
                <wp:positionV relativeFrom="paragraph">
                  <wp:posOffset>4365625</wp:posOffset>
                </wp:positionV>
                <wp:extent cx="3183255" cy="4384675"/>
                <wp:effectExtent l="0" t="0" r="0" b="9525"/>
                <wp:wrapNone/>
                <wp:docPr id="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438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EE13C" w14:textId="412B7032" w:rsidR="00DD60A4" w:rsidRDefault="00940327">
                            <w:pPr>
                              <w:pStyle w:val="SectionLabelALLCAPS"/>
                              <w:jc w:val="center"/>
                            </w:pPr>
                            <w:sdt>
                              <w:sdtPr>
                                <w:id w:val="-1110199468"/>
                                <w:picture/>
                              </w:sdtPr>
                              <w:sdtEndPr/>
                              <w:sdtContent/>
                            </w:sdt>
                          </w:p>
                          <w:p w14:paraId="78E3B753" w14:textId="77777777" w:rsidR="00DD60A4" w:rsidRPr="004F0F33" w:rsidRDefault="00DD60A4" w:rsidP="004F0F33">
                            <w:pPr>
                              <w:pStyle w:val="Photocaption"/>
                              <w:rPr>
                                <w:rStyle w:val="SectionLabelALLCAPSChar"/>
                                <w:rFonts w:eastAsiaTheme="minorHAnsi"/>
                                <w:b/>
                                <w:caps w:val="0"/>
                                <w:color w:val="auto"/>
                                <w:sz w:val="20"/>
                              </w:rPr>
                            </w:pPr>
                          </w:p>
                          <w:p w14:paraId="52FCE728" w14:textId="14D8A73B" w:rsidR="00DD60A4" w:rsidRPr="00B059E4" w:rsidRDefault="00673E63">
                            <w:pPr>
                              <w:pStyle w:val="SectionLabelALLCAPS"/>
                              <w:rPr>
                                <w:sz w:val="32"/>
                              </w:rPr>
                            </w:pPr>
                            <w:r>
                              <w:rPr>
                                <w:sz w:val="32"/>
                              </w:rPr>
                              <w:t>Scholarships!</w:t>
                            </w:r>
                          </w:p>
                          <w:sdt>
                            <w:sdtPr>
                              <w:rPr>
                                <w:rStyle w:val="TextChar"/>
                                <w:sz w:val="28"/>
                              </w:rPr>
                              <w:id w:val="-124238167"/>
                            </w:sdtPr>
                            <w:sdtEndPr>
                              <w:rPr>
                                <w:rStyle w:val="DefaultParagraphFont"/>
                                <w:i/>
                                <w:sz w:val="36"/>
                              </w:rPr>
                            </w:sdtEndPr>
                            <w:sdtContent>
                              <w:p w14:paraId="4B3CDB0C" w14:textId="61C96E91" w:rsidR="00DD60A4" w:rsidRDefault="00673E63" w:rsidP="00F123DE">
                                <w:pPr>
                                  <w:pStyle w:val="Text"/>
                                </w:pPr>
                                <w:r w:rsidRPr="00673E63">
                                  <w:rPr>
                                    <w:rStyle w:val="TextChar"/>
                                    <w:sz w:val="28"/>
                                  </w:rPr>
                                  <w:t>Why is this important? Even though you can apply for scholarships every day of the year, it doesn't necessarily mean you will receive funding immediately. In general, most scholarship providers take anywhere from six to 12 weeks to review applications, select winners, and disburse awards — after the deadline date has expired, not from the date you submitted your application.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79256" id="Text Box 134" o:spid="_x0000_s1029" type="#_x0000_t202" style="position:absolute;margin-left:19pt;margin-top:343.75pt;width:250.65pt;height:34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2G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" filled="f" stroked="f">
                <v:textbox>
                  <w:txbxContent>
                    <w:p w14:paraId="7F0EE13C" w14:textId="412B7032" w:rsidR="00DD60A4" w:rsidRDefault="00940327">
                      <w:pPr>
                        <w:pStyle w:val="SectionLabelALLCAPS"/>
                        <w:jc w:val="center"/>
                      </w:pPr>
                      <w:sdt>
                        <w:sdtPr>
                          <w:id w:val="-1110199468"/>
                          <w:picture/>
                        </w:sdtPr>
                        <w:sdtEndPr/>
                        <w:sdtContent/>
                      </w:sdt>
                    </w:p>
                    <w:p w14:paraId="78E3B753" w14:textId="77777777" w:rsidR="00DD60A4" w:rsidRPr="004F0F33" w:rsidRDefault="00DD60A4" w:rsidP="004F0F33">
                      <w:pPr>
                        <w:pStyle w:val="Photocaption"/>
                        <w:rPr>
                          <w:rStyle w:val="SectionLabelALLCAPSChar"/>
                          <w:rFonts w:eastAsiaTheme="minorHAnsi"/>
                          <w:b/>
                          <w:caps w:val="0"/>
                          <w:color w:val="auto"/>
                          <w:sz w:val="20"/>
                        </w:rPr>
                      </w:pPr>
                    </w:p>
                    <w:p w14:paraId="52FCE728" w14:textId="14D8A73B" w:rsidR="00DD60A4" w:rsidRPr="00B059E4" w:rsidRDefault="00673E63">
                      <w:pPr>
                        <w:pStyle w:val="SectionLabelALLCAPS"/>
                        <w:rPr>
                          <w:sz w:val="32"/>
                        </w:rPr>
                      </w:pPr>
                      <w:r>
                        <w:rPr>
                          <w:sz w:val="32"/>
                        </w:rPr>
                        <w:t>Scholarships!</w:t>
                      </w:r>
                    </w:p>
                    <w:sdt>
                      <w:sdtPr>
                        <w:rPr>
                          <w:rStyle w:val="TextChar"/>
                          <w:sz w:val="28"/>
                        </w:rPr>
                        <w:id w:val="-124238167"/>
                      </w:sdtPr>
                      <w:sdtEndPr>
                        <w:rPr>
                          <w:rStyle w:val="DefaultParagraphFont"/>
                          <w:i/>
                          <w:sz w:val="36"/>
                        </w:rPr>
                      </w:sdtEndPr>
                      <w:sdtContent>
                        <w:p w14:paraId="4B3CDB0C" w14:textId="61C96E91" w:rsidR="00DD60A4" w:rsidRDefault="00673E63" w:rsidP="00F123DE">
                          <w:pPr>
                            <w:pStyle w:val="Text"/>
                          </w:pPr>
                          <w:r w:rsidRPr="00673E63">
                            <w:rPr>
                              <w:rStyle w:val="TextChar"/>
                              <w:sz w:val="28"/>
                            </w:rPr>
                            <w:t>Why is this important? Even though you can apply for scholarships every day of the year, it doesn't necessarily mean you will receive funding immediately. In general, most scholarship providers take anywhere from six to 12 weeks to review applications, select winners, and disburse awards — after the deadline date has expired, not from the date you submitted your application.</w:t>
                          </w:r>
                        </w:p>
                      </w:sdtContent>
                    </w:sdt>
                  </w:txbxContent>
                </v:textbox>
              </v:shape>
            </w:pict>
          </mc:Fallback>
        </mc:AlternateContent>
      </w:r>
      <w:r w:rsidR="004425F0">
        <w:rPr>
          <w:noProof/>
        </w:rPr>
        <mc:AlternateContent>
          <mc:Choice Requires="wpg">
            <w:drawing>
              <wp:anchor distT="0" distB="0" distL="114300" distR="114300" simplePos="0" relativeHeight="251710464" behindDoc="1" locked="0" layoutInCell="1" allowOverlap="1" wp14:anchorId="2DEAA5DF" wp14:editId="1DEA1662">
                <wp:simplePos x="0" y="0"/>
                <wp:positionH relativeFrom="column">
                  <wp:posOffset>5322570</wp:posOffset>
                </wp:positionH>
                <wp:positionV relativeFrom="paragraph">
                  <wp:posOffset>7655560</wp:posOffset>
                </wp:positionV>
                <wp:extent cx="1886585" cy="1447165"/>
                <wp:effectExtent l="90170" t="111760" r="80645" b="104775"/>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0" name="Freeform 173"/>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EA18297" id="Group 172" o:spid="_x0000_s1026" style="position:absolute;margin-left:419.1pt;margin-top:602.8pt;width:148.55pt;height:113.95pt;rotation:-471108fd;z-index:-251606016"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">
                <v:shape id="Freeform 173"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9ZqAwQAA&#10;ANsAAAAPAAAAZHJzL2Rvd25yZXYueG1sRE/JbsIwEL1X4h+sQeqtOFA1QgGDEBJ0O7F8wCgekkA8&#10;DrYhbr++PlTi+PT2+TKaVtzJ+caygvEoA0FcWt1wpeB42LxMQfiArLG1TAp+yMNyMXiaY6Ftzzu6&#10;70MlUgj7AhXUIXSFlL6syaAf2Y44cSfrDIYEXSW1wz6Fm1ZOsiyXBhtODTV2tK6pvOxvRsEuj1sX&#10;vyf27bPrz9fT73v7tX5V6nkYVzMQgWJ4iP/dH1pBntanL+kHyM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WagMEAAADbAAAADwAAAAAAAAAAAAAAAACXAgAAZHJzL2Rvd25y&#10;ZXYueG1sUEsFBgAAAAAEAAQA9QAAAIUDA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76923c [2406]"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 174"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Freeform 175"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YRwwAA&#10;ANsAAAAPAAAAZHJzL2Rvd25yZXYueG1sRI9Bi8IwFITvwv6H8ARvmiqrSDUtruDa04J1L3t7Ns+2&#10;2LyUJmr990ZY8DjMzDfMOu1NI27UudqygukkAkFcWF1zqeD3uBsvQTiPrLGxTAoe5CBNPgZrjLW9&#10;84FuuS9FgLCLUUHlfRtL6YqKDLqJbYmDd7adQR9kV0rd4T3ATSNnUbSQBmsOCxW2tK2ouORXo+Co&#10;v3fzTU4/05az+elrn/2dHp9KjYb9ZgXCU+/f4f92phUsZvD6En6AT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gYRwwAAANsAAAAPAAAAAAAAAAAAAAAAAJcCAABkcnMvZG93&#10;bnJldi54bWxQSwUGAAAAAAQABAD1AAAAhwM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76923c [2406]"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 176"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Freeform 177"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3kNxgAA&#10;ANsAAAAPAAAAZHJzL2Rvd25yZXYueG1sRI9Pa8JAFMTvBb/D8gq9FN0obZDoKqIINYeC/2iPj+wz&#10;Cc2+DdltjH56VxA8DjPzG2Y670wlWmpcaVnBcBCBIM6sLjlXcNiv+2MQziNrrCyTggs5mM96L1NM&#10;tD3zltqdz0WAsEtQQeF9nUjpsoIMuoGtiYN3so1BH2STS93gOcBNJUdRFEuDJYeFAmtaFpT97f6N&#10;gh86phu3vX4OV6vf0bj9TjfvUarU22u3mIDw1Pln+NH+0griD7h/CT9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33kNxgAAANsAAAAPAAAAAAAAAAAAAAAAAJcCAABkcnMv&#10;ZG93bnJldi54bWxQSwUGAAAAAAQABAD1AAAAigM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auxQAA&#10;ANsAAAAPAAAAZHJzL2Rvd25yZXYueG1sRI9Ba8JAFITvhf6H5RV6kbppS4NEV9FCqKeKidDrI/vM&#10;BrNvQ3Y1qb++WxA8DjPzDbNYjbYVF+p941jB6zQBQVw53XCt4FDmLzMQPiBrbB2Tgl/ysFo+Piww&#10;027gPV2KUIsIYZ+hAhNCl0npK0MW/dR1xNE7ut5iiLKvpe5xiHDbyrckSaXFhuOCwY4+DVWn4mwV&#10;TNJrtQv6O//q5Hny/lOb8njYKPX8NK7nIAKN4R6+tbdaQfoB/1/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mBq7FAAAA2wAAAA8AAAAAAAAAAAAAAAAAlwIAAGRycy9k&#10;b3ducmV2LnhtbFBLBQYAAAAABAAEAPUAAACJAw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01gwgAA&#10;ANsAAAAPAAAAZHJzL2Rvd25yZXYueG1sRI9Pi8IwFMTvgt8hPGFvmq6HIl2jiKuwFwX/HLq3R/O2&#10;Kdu8lCa29dsbQfA4zMxvmOV6sLXoqPWVYwWfswQEceF0xaWC62U/XYDwAVlj7ZgU3MnDejUeLTHT&#10;rucTdedQighhn6ECE0KTSekLQxb9zDXE0ftzrcUQZVtK3WIf4baW8yRJpcWK44LBhraGiv/zzSrI&#10;77vDIa+oCN8N0vHX5F2fOqU+JsPmC0SgIbzDr/aPVpCm8PwSf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zTWDCAAAA2wAAAA8AAAAAAAAAAAAAAAAAlwIAAGRycy9kb3du&#10;cmV2LnhtbFBLBQYAAAAABAAEAPUAAACGAw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76923c [2406]"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 180"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ErzxAAA&#10;ANsAAAAPAAAAZHJzL2Rvd25yZXYueG1sRI9Li8JAEITvwv6HoRe86WRFVKKjyPqExYMv8Nhk2iSY&#10;6YmZMcZ/v7Ow4LGoqq+oyawxhaipcrllBV/dCARxYnXOqYLTcdUZgXAeWWNhmRS8yMFs+tGaYKzt&#10;k/dUH3wqAoRdjAoy78tYSpdkZNB1bUkcvKutDPogq1TqCp8BbgrZi6KBNJhzWMiwpO+MktvhYRSM&#10;7nqNi3q5LTc//fXxsjtvhvVKqfZnMx+D8NT4d/i/vdUKBkP4+xJ+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hK88QAAADbAAAADwAAAAAAAAAAAAAAAACXAgAAZHJzL2Rv&#10;d25yZXYueG1sUEsFBgAAAAAEAAQA9QAAAIgDA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76923c [2406]"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 181"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MpMwAAA&#10;ANsAAAAPAAAAZHJzL2Rvd25yZXYueG1sRE9Ni8IwEL0L/ocwwt40dcEi1SgiKOJBWC0LexuasSk2&#10;k5Jka/33m4Owx8f7Xm8H24qefGgcK5jPMhDEldMN1wrK22G6BBEissbWMSl4UYDtZjxaY6Hdk7+o&#10;v8ZapBAOBSowMXaFlKEyZDHMXEecuLvzFmOCvpba4zOF21Z+ZlkuLTacGgx2tDdUPa6/VsFuWZpj&#10;fjk32flV9m7/Y/1t8a3Ux2TYrUBEGuK/+O0+aQV5Gpu+pB8gN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JMpMwAAAANsAAAAPAAAAAAAAAAAAAAAAAJcCAABkcnMvZG93bnJl&#10;di54bWxQSwUGAAAAAAQABAD1AAAAhA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R1CwwAA&#10;ANsAAAAPAAAAZHJzL2Rvd25yZXYueG1sRI9Ba8JAFITvQv/D8gpepG70IDZ1FVuwehOjHnp7ZJ+b&#10;YPZtyG6T+O9dQfA4zMw3zGLV20q01PjSsYLJOAFBnDtdslFwOm4+5iB8QNZYOSYFN/KwWr4NFphq&#10;1/GB2iwYESHsU1RQhFCnUvq8IIt+7Gri6F1cYzFE2RipG+wi3FZymiQzabHkuFBgTT8F5dfs3ypo&#10;u3J7zL5Pe/NrKPD67zxKsrNSw/d+/QUiUB9e4Wd7pxXMPuHxJf4A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2R1C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4425F0">
        <w:rPr>
          <w:noProof/>
        </w:rPr>
        <mc:AlternateContent>
          <mc:Choice Requires="wps">
            <w:drawing>
              <wp:anchor distT="0" distB="0" distL="114300" distR="114300" simplePos="0" relativeHeight="251656191" behindDoc="1" locked="0" layoutInCell="1" allowOverlap="1" wp14:anchorId="3869742F" wp14:editId="3767939E">
                <wp:simplePos x="0" y="0"/>
                <wp:positionH relativeFrom="column">
                  <wp:posOffset>3641725</wp:posOffset>
                </wp:positionH>
                <wp:positionV relativeFrom="paragraph">
                  <wp:posOffset>808990</wp:posOffset>
                </wp:positionV>
                <wp:extent cx="3626485" cy="8397875"/>
                <wp:effectExtent l="0" t="0" r="5715" b="9525"/>
                <wp:wrapNone/>
                <wp:docPr id="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tx2"/>
                            </a:gs>
                            <a:gs pos="100000">
                              <a:schemeClr val="accent6">
                                <a:lumMod val="60000"/>
                                <a:lumOff val="4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10D3F90"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color="#1f497d [3215]" stroked="f">
                <v:fill color2="#fabf8f [1945]" rotate="t" focus="100%" type="gradient"/>
                <v:path arrowok="t" o:connecttype="custom" o:connectlocs="320977,0;3305508,0;3321633,502;3337757,2010;3353881,4522;3369502,8542;3385122,13064;3400239,19093;3415356,25625;3429969,33161;3444581,41703;3457682,51249;3471287,61801;3484388,72352;3496986,83908;3509079,96972;3520668,110036;3532258,124606;3542336,138675;3552413,154251;3562491,170329;3571561,186407;3579623,203993;3587182,222081;3594740,239667;3601291,258759;3606329,277852;3611872,297950;3615903,317546;3619934,338146;3622454,358746;3624973,379849;3625981,401454;3626485,423059;3626485,7974816;3625981,7996421;3624973,8018026;3622454,8038626;3619934,8059729;3615903,8080329;3611872,8100427;3606329,8120023;3601291,8139116;3594740,8158208;3587182,8176297;3579623,8193882;3571561,8210965;3562491,8227546;3552413,8243624;3542336,8258698;3532258,8273771;3520668,8287839;3509079,8301405;3496986,8313464;3484388,8325523;3471287,8336577;3457682,8347128;3444581,8356172;3429969,8364714;3415356,8372250;3400239,8379285;3385122,8384309;3369502,8389333;3353881,8392851" o:connectangles="0,0,0,0,0,0,0,0,0,0,0,0,0,0,0,0,0,0,0,0,0,0,0,0,0,0,0,0,0,0,0,0,0,0,0,0,0,0,0,0,0,0,0,0,0,0,0,0,0,0,0,0,0,0,0,0,0,0,0,0,0,0,0,0"/>
              </v:shape>
            </w:pict>
          </mc:Fallback>
        </mc:AlternateContent>
      </w:r>
      <w:r w:rsidR="004425F0">
        <w:rPr>
          <w:noProof/>
        </w:rPr>
        <mc:AlternateContent>
          <mc:Choice Requires="wps">
            <w:drawing>
              <wp:anchor distT="0" distB="0" distL="114300" distR="114300" simplePos="0" relativeHeight="251665408" behindDoc="0" locked="0" layoutInCell="1" allowOverlap="1" wp14:anchorId="174D03B3" wp14:editId="6645B2F3">
                <wp:simplePos x="0" y="0"/>
                <wp:positionH relativeFrom="column">
                  <wp:posOffset>3874135</wp:posOffset>
                </wp:positionH>
                <wp:positionV relativeFrom="paragraph">
                  <wp:posOffset>1215390</wp:posOffset>
                </wp:positionV>
                <wp:extent cx="3104515" cy="7665720"/>
                <wp:effectExtent l="0" t="0" r="0" b="5080"/>
                <wp:wrapNone/>
                <wp:docPr id="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sz w:val="32"/>
                              </w:rPr>
                              <w:id w:val="329873087"/>
                            </w:sdtPr>
                            <w:sdtEndPr>
                              <w:rPr>
                                <w:rStyle w:val="DefaultParagraphFont"/>
                                <w:sz w:val="40"/>
                                <w:szCs w:val="40"/>
                              </w:rPr>
                            </w:sdtEndPr>
                            <w:sdtContent>
                              <w:p w14:paraId="0292CAEB" w14:textId="77777777" w:rsidR="00DD60A4" w:rsidRPr="00C25682" w:rsidRDefault="00B059E4" w:rsidP="004F0F33">
                                <w:pPr>
                                  <w:pStyle w:val="SectionLabelRightAligned"/>
                                  <w:rPr>
                                    <w:sz w:val="40"/>
                                    <w:szCs w:val="40"/>
                                  </w:rPr>
                                </w:pPr>
                                <w:r w:rsidRPr="00C25682">
                                  <w:rPr>
                                    <w:rStyle w:val="SectionLabelRightAlignedChar"/>
                                    <w:b/>
                                    <w:smallCaps/>
                                    <w:sz w:val="40"/>
                                    <w:szCs w:val="40"/>
                                  </w:rPr>
                                  <w:t xml:space="preserve">SAT </w:t>
                                </w:r>
                                <w:r w:rsidR="00093D12" w:rsidRPr="00C25682">
                                  <w:rPr>
                                    <w:rStyle w:val="SectionLabelRightAlignedChar"/>
                                    <w:b/>
                                    <w:smallCaps/>
                                    <w:sz w:val="40"/>
                                    <w:szCs w:val="40"/>
                                  </w:rPr>
                                  <w:t xml:space="preserve">&amp; </w:t>
                                </w:r>
                                <w:r w:rsidRPr="00C25682">
                                  <w:rPr>
                                    <w:rStyle w:val="SectionLabelRightAlignedChar"/>
                                    <w:b/>
                                    <w:smallCaps/>
                                    <w:sz w:val="40"/>
                                    <w:szCs w:val="40"/>
                                  </w:rPr>
                                  <w:t>ACT &amp; TSI</w:t>
                                </w:r>
                              </w:p>
                            </w:sdtContent>
                          </w:sdt>
                          <w:sdt>
                            <w:sdtPr>
                              <w:rPr>
                                <w:rStyle w:val="TextChar"/>
                                <w:b/>
                                <w:i/>
                                <w:spacing w:val="12"/>
                                <w:sz w:val="28"/>
                              </w:rPr>
                              <w:id w:val="-950092499"/>
                            </w:sdtPr>
                            <w:sdtEndPr>
                              <w:rPr>
                                <w:rStyle w:val="SectionLabelRightAlignedChar"/>
                                <w:rFonts w:eastAsiaTheme="majorHAnsi"/>
                                <w:b w:val="0"/>
                                <w:i w:val="0"/>
                                <w:smallCaps/>
                                <w:sz w:val="22"/>
                                <w:szCs w:val="22"/>
                                <w:lang w:bidi="ar-SA"/>
                              </w:rPr>
                            </w:sdtEndPr>
                            <w:sdtContent>
                              <w:p w14:paraId="547F449B" w14:textId="77777777" w:rsidR="00093D12" w:rsidRPr="00D268BC" w:rsidRDefault="00093D12" w:rsidP="00F123DE">
                                <w:pPr>
                                  <w:pStyle w:val="Text"/>
                                  <w:rPr>
                                    <w:rStyle w:val="TextChar"/>
                                    <w:szCs w:val="36"/>
                                  </w:rPr>
                                </w:pPr>
                                <w:r w:rsidRPr="00D268BC">
                                  <w:rPr>
                                    <w:rStyle w:val="TextChar"/>
                                    <w:szCs w:val="36"/>
                                  </w:rPr>
                                  <w:t xml:space="preserve">If you are a junior or senior, you might consider taking the entrance exams in colleges and/or universities. </w:t>
                                </w:r>
                              </w:p>
                              <w:p w14:paraId="3177C0BC" w14:textId="48459A07" w:rsidR="00093D12" w:rsidRPr="00D268BC" w:rsidRDefault="00093D12" w:rsidP="00F123DE">
                                <w:pPr>
                                  <w:pStyle w:val="Text"/>
                                  <w:rPr>
                                    <w:rStyle w:val="TextChar"/>
                                    <w:szCs w:val="36"/>
                                  </w:rPr>
                                </w:pPr>
                                <w:r w:rsidRPr="00D268BC">
                                  <w:rPr>
                                    <w:rStyle w:val="TextChar"/>
                                    <w:szCs w:val="36"/>
                                  </w:rPr>
                                  <w:t>For seniors, the ACT, SAT, and TSI exams are critical for you to take. The earlier you have your scores, the faster you can send your official transcript to your desired university. Time is of the essence so don’t put off taking these exams until the last minute because they are crucial for your admission.</w:t>
                                </w:r>
                              </w:p>
                              <w:p w14:paraId="5A29AF48" w14:textId="390E3277" w:rsidR="00093D12" w:rsidRPr="00D268BC" w:rsidRDefault="00093D12" w:rsidP="00F123DE">
                                <w:pPr>
                                  <w:pStyle w:val="Text"/>
                                  <w:rPr>
                                    <w:rStyle w:val="SectionLabelRightAlignedChar"/>
                                    <w:b w:val="0"/>
                                    <w:szCs w:val="36"/>
                                    <w:lang w:bidi="ar-SA"/>
                                  </w:rPr>
                                </w:pPr>
                                <w:r w:rsidRPr="00D268BC">
                                  <w:rPr>
                                    <w:rStyle w:val="TextChar"/>
                                    <w:szCs w:val="36"/>
                                  </w:rPr>
                                  <w:t xml:space="preserve">For Juniors, the exams are still required. It is important for you to start preparing for these exams now than later. Preparation is always key in receiving the best test score possible on these exams.  </w:t>
                                </w:r>
                              </w:p>
                              <w:p w14:paraId="0C3645D6" w14:textId="6B6F94EE" w:rsidR="00DD60A4" w:rsidRPr="00093D12" w:rsidRDefault="00940327" w:rsidP="00093D12">
                                <w:pPr>
                                  <w:pStyle w:val="NewsletterDate"/>
                                  <w:rPr>
                                    <w:rStyle w:val="SectionLabelRightAlignedChar"/>
                                    <w:sz w:val="22"/>
                                    <w:szCs w:val="22"/>
                                    <w:lang w:bidi="ar-SA"/>
                                  </w:rPr>
                                </w:pPr>
                              </w:p>
                            </w:sdtContent>
                          </w:sdt>
                          <w:p w14:paraId="1921CCB4" w14:textId="77777777" w:rsidR="00DD60A4" w:rsidRPr="00CD7B4D" w:rsidRDefault="00DD60A4" w:rsidP="00F123DE">
                            <w:pPr>
                              <w:pStyle w:val="Text"/>
                            </w:pPr>
                          </w:p>
                          <w:p w14:paraId="40B6E471"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03B3" id="Text Box 138" o:spid="_x0000_s1030" type="#_x0000_t202" style="position:absolute;margin-left:305.05pt;margin-top:95.7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" filled="f" stroked="f">
                <v:textbox>
                  <w:txbxContent>
                    <w:sdt>
                      <w:sdtPr>
                        <w:rPr>
                          <w:rStyle w:val="SectionLabelRightAlignedChar"/>
                          <w:b/>
                          <w:smallCaps/>
                          <w:sz w:val="32"/>
                        </w:rPr>
                        <w:id w:val="329873087"/>
                      </w:sdtPr>
                      <w:sdtEndPr>
                        <w:rPr>
                          <w:rStyle w:val="DefaultParagraphFont"/>
                          <w:sz w:val="40"/>
                          <w:szCs w:val="40"/>
                        </w:rPr>
                      </w:sdtEndPr>
                      <w:sdtContent>
                        <w:p w14:paraId="0292CAEB" w14:textId="77777777" w:rsidR="00DD60A4" w:rsidRPr="00C25682" w:rsidRDefault="00B059E4" w:rsidP="004F0F33">
                          <w:pPr>
                            <w:pStyle w:val="SectionLabelRightAligned"/>
                            <w:rPr>
                              <w:sz w:val="40"/>
                              <w:szCs w:val="40"/>
                            </w:rPr>
                          </w:pPr>
                          <w:r w:rsidRPr="00C25682">
                            <w:rPr>
                              <w:rStyle w:val="SectionLabelRightAlignedChar"/>
                              <w:b/>
                              <w:smallCaps/>
                              <w:sz w:val="40"/>
                              <w:szCs w:val="40"/>
                            </w:rPr>
                            <w:t xml:space="preserve">SAT </w:t>
                          </w:r>
                          <w:r w:rsidR="00093D12" w:rsidRPr="00C25682">
                            <w:rPr>
                              <w:rStyle w:val="SectionLabelRightAlignedChar"/>
                              <w:b/>
                              <w:smallCaps/>
                              <w:sz w:val="40"/>
                              <w:szCs w:val="40"/>
                            </w:rPr>
                            <w:t xml:space="preserve">&amp; </w:t>
                          </w:r>
                          <w:r w:rsidRPr="00C25682">
                            <w:rPr>
                              <w:rStyle w:val="SectionLabelRightAlignedChar"/>
                              <w:b/>
                              <w:smallCaps/>
                              <w:sz w:val="40"/>
                              <w:szCs w:val="40"/>
                            </w:rPr>
                            <w:t>ACT &amp; TSI</w:t>
                          </w:r>
                        </w:p>
                      </w:sdtContent>
                    </w:sdt>
                    <w:sdt>
                      <w:sdtPr>
                        <w:rPr>
                          <w:rStyle w:val="TextChar"/>
                          <w:b/>
                          <w:i/>
                          <w:spacing w:val="12"/>
                          <w:sz w:val="28"/>
                        </w:rPr>
                        <w:id w:val="-950092499"/>
                      </w:sdtPr>
                      <w:sdtEndPr>
                        <w:rPr>
                          <w:rStyle w:val="SectionLabelRightAlignedChar"/>
                          <w:rFonts w:eastAsiaTheme="majorHAnsi"/>
                          <w:b w:val="0"/>
                          <w:i w:val="0"/>
                          <w:smallCaps/>
                          <w:sz w:val="22"/>
                          <w:szCs w:val="22"/>
                          <w:lang w:bidi="ar-SA"/>
                        </w:rPr>
                      </w:sdtEndPr>
                      <w:sdtContent>
                        <w:p w14:paraId="547F449B" w14:textId="77777777" w:rsidR="00093D12" w:rsidRPr="00D268BC" w:rsidRDefault="00093D12" w:rsidP="00F123DE">
                          <w:pPr>
                            <w:pStyle w:val="Text"/>
                            <w:rPr>
                              <w:rStyle w:val="TextChar"/>
                              <w:szCs w:val="36"/>
                            </w:rPr>
                          </w:pPr>
                          <w:r w:rsidRPr="00D268BC">
                            <w:rPr>
                              <w:rStyle w:val="TextChar"/>
                              <w:szCs w:val="36"/>
                            </w:rPr>
                            <w:t xml:space="preserve">If you are a junior or senior, you might consider taking the entrance exams in colleges and/or universities. </w:t>
                          </w:r>
                        </w:p>
                        <w:p w14:paraId="3177C0BC" w14:textId="48459A07" w:rsidR="00093D12" w:rsidRPr="00D268BC" w:rsidRDefault="00093D12" w:rsidP="00F123DE">
                          <w:pPr>
                            <w:pStyle w:val="Text"/>
                            <w:rPr>
                              <w:rStyle w:val="TextChar"/>
                              <w:szCs w:val="36"/>
                            </w:rPr>
                          </w:pPr>
                          <w:r w:rsidRPr="00D268BC">
                            <w:rPr>
                              <w:rStyle w:val="TextChar"/>
                              <w:szCs w:val="36"/>
                            </w:rPr>
                            <w:t>For seniors, the ACT, SAT, and TSI exams are critical for you to take. The earlier you have your scores, the faster you can send your official transcript to your desired university. Time is of the essence so don’t put off taking these exams until the last minute because they are crucial for your admission.</w:t>
                          </w:r>
                        </w:p>
                        <w:p w14:paraId="5A29AF48" w14:textId="390E3277" w:rsidR="00093D12" w:rsidRPr="00D268BC" w:rsidRDefault="00093D12" w:rsidP="00F123DE">
                          <w:pPr>
                            <w:pStyle w:val="Text"/>
                            <w:rPr>
                              <w:rStyle w:val="SectionLabelRightAlignedChar"/>
                              <w:b w:val="0"/>
                              <w:szCs w:val="36"/>
                              <w:lang w:bidi="ar-SA"/>
                            </w:rPr>
                          </w:pPr>
                          <w:r w:rsidRPr="00D268BC">
                            <w:rPr>
                              <w:rStyle w:val="TextChar"/>
                              <w:szCs w:val="36"/>
                            </w:rPr>
                            <w:t xml:space="preserve">For Juniors, the exams are still required. It is important for you to start preparing for these exams now than later. Preparation is always key in receiving the best test score possible on these exams.  </w:t>
                          </w:r>
                        </w:p>
                        <w:p w14:paraId="0C3645D6" w14:textId="6B6F94EE" w:rsidR="00DD60A4" w:rsidRPr="00093D12" w:rsidRDefault="00940327" w:rsidP="00093D12">
                          <w:pPr>
                            <w:pStyle w:val="NewsletterDate"/>
                            <w:rPr>
                              <w:rStyle w:val="SectionLabelRightAlignedChar"/>
                              <w:sz w:val="22"/>
                              <w:szCs w:val="22"/>
                              <w:lang w:bidi="ar-SA"/>
                            </w:rPr>
                          </w:pPr>
                        </w:p>
                      </w:sdtContent>
                    </w:sdt>
                    <w:p w14:paraId="1921CCB4" w14:textId="77777777" w:rsidR="00DD60A4" w:rsidRPr="00CD7B4D" w:rsidRDefault="00DD60A4" w:rsidP="00F123DE">
                      <w:pPr>
                        <w:pStyle w:val="Text"/>
                      </w:pPr>
                    </w:p>
                    <w:p w14:paraId="40B6E471" w14:textId="77777777" w:rsidR="00DD60A4" w:rsidRDefault="00DD60A4">
                      <w:pPr>
                        <w:pStyle w:val="TextRightAligned"/>
                        <w:rPr>
                          <w:b/>
                          <w:bCs/>
                        </w:rPr>
                      </w:pPr>
                    </w:p>
                  </w:txbxContent>
                </v:textbox>
              </v:shape>
            </w:pict>
          </mc:Fallback>
        </mc:AlternateContent>
      </w:r>
      <w:r w:rsidR="004425F0">
        <w:rPr>
          <w:noProof/>
        </w:rPr>
        <mc:AlternateContent>
          <mc:Choice Requires="wpg">
            <w:drawing>
              <wp:anchor distT="0" distB="0" distL="114300" distR="114300" simplePos="0" relativeHeight="251659264" behindDoc="1" locked="0" layoutInCell="1" allowOverlap="1" wp14:anchorId="3B22231F" wp14:editId="27AA29AA">
                <wp:simplePos x="0" y="0"/>
                <wp:positionH relativeFrom="column">
                  <wp:posOffset>1985010</wp:posOffset>
                </wp:positionH>
                <wp:positionV relativeFrom="paragraph">
                  <wp:posOffset>86360</wp:posOffset>
                </wp:positionV>
                <wp:extent cx="1888490" cy="1317625"/>
                <wp:effectExtent l="54610" t="10160" r="0" b="0"/>
                <wp:wrapNone/>
                <wp:docPr id="3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39" name="Group 93"/>
                        <wpg:cNvGrpSpPr>
                          <a:grpSpLocks/>
                        </wpg:cNvGrpSpPr>
                        <wpg:grpSpPr bwMode="auto">
                          <a:xfrm>
                            <a:off x="3357" y="1095"/>
                            <a:ext cx="2758" cy="1820"/>
                            <a:chOff x="3357" y="1095"/>
                            <a:chExt cx="2758" cy="1820"/>
                          </a:xfrm>
                        </wpg:grpSpPr>
                        <wps:wsp>
                          <wps:cNvPr id="40" name="Freeform 94"/>
                          <wps:cNvSpPr>
                            <a:spLocks/>
                          </wps:cNvSpPr>
                          <wps:spPr bwMode="auto">
                            <a:xfrm rot="15809442" flipH="1" flipV="1">
                              <a:off x="5455" y="1046"/>
                              <a:ext cx="581" cy="738"/>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5"/>
                          <wps:cNvSpPr>
                            <a:spLocks/>
                          </wps:cNvSpPr>
                          <wps:spPr bwMode="auto">
                            <a:xfrm rot="15809442" flipH="1" flipV="1">
                              <a:off x="3490" y="1068"/>
                              <a:ext cx="1714" cy="1980"/>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6"/>
                          <wps:cNvSpPr>
                            <a:spLocks/>
                          </wps:cNvSpPr>
                          <wps:spPr bwMode="auto">
                            <a:xfrm rot="15809442" flipH="1" flipV="1">
                              <a:off x="3536" y="1557"/>
                              <a:ext cx="1230" cy="1483"/>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7"/>
                          <wps:cNvSpPr>
                            <a:spLocks/>
                          </wps:cNvSpPr>
                          <wps:spPr bwMode="auto">
                            <a:xfrm rot="15809442" flipH="1" flipV="1">
                              <a:off x="4789" y="1070"/>
                              <a:ext cx="907" cy="957"/>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8"/>
                          <wps:cNvSpPr>
                            <a:spLocks/>
                          </wps:cNvSpPr>
                          <wps:spPr bwMode="auto">
                            <a:xfrm rot="15809442" flipH="1" flipV="1">
                              <a:off x="5741" y="1366"/>
                              <a:ext cx="169" cy="334"/>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99"/>
                        <wpg:cNvGrpSpPr>
                          <a:grpSpLocks/>
                        </wpg:cNvGrpSpPr>
                        <wpg:grpSpPr bwMode="auto">
                          <a:xfrm rot="325888">
                            <a:off x="3470" y="1913"/>
                            <a:ext cx="2830" cy="1224"/>
                            <a:chOff x="3311" y="1828"/>
                            <a:chExt cx="2830" cy="1224"/>
                          </a:xfrm>
                        </wpg:grpSpPr>
                        <wps:wsp>
                          <wps:cNvPr id="46" name="Freeform 100"/>
                          <wps:cNvSpPr>
                            <a:spLocks/>
                          </wps:cNvSpPr>
                          <wps:spPr bwMode="auto">
                            <a:xfrm rot="15809442" flipH="1" flipV="1">
                              <a:off x="3676" y="1606"/>
                              <a:ext cx="1078" cy="1791"/>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1"/>
                          <wps:cNvSpPr>
                            <a:spLocks/>
                          </wps:cNvSpPr>
                          <wps:spPr bwMode="auto">
                            <a:xfrm rot="15809442" flipH="1" flipV="1">
                              <a:off x="4819" y="1928"/>
                              <a:ext cx="874" cy="674"/>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2"/>
                          <wps:cNvSpPr>
                            <a:spLocks/>
                          </wps:cNvSpPr>
                          <wps:spPr bwMode="auto">
                            <a:xfrm rot="15809442" flipH="1" flipV="1">
                              <a:off x="3732" y="1854"/>
                              <a:ext cx="777" cy="1620"/>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3"/>
                          <wps:cNvSpPr>
                            <a:spLocks/>
                          </wps:cNvSpPr>
                          <wps:spPr bwMode="auto">
                            <a:xfrm rot="15809442" flipH="1" flipV="1">
                              <a:off x="5567" y="2063"/>
                              <a:ext cx="527" cy="621"/>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4"/>
                          <wps:cNvSpPr>
                            <a:spLocks/>
                          </wps:cNvSpPr>
                          <wps:spPr bwMode="auto">
                            <a:xfrm rot="15809442" flipH="1" flipV="1">
                              <a:off x="5692" y="2349"/>
                              <a:ext cx="122" cy="369"/>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05"/>
                        <wpg:cNvGrpSpPr>
                          <a:grpSpLocks/>
                        </wpg:cNvGrpSpPr>
                        <wpg:grpSpPr bwMode="auto">
                          <a:xfrm>
                            <a:off x="3326" y="1047"/>
                            <a:ext cx="789" cy="1994"/>
                            <a:chOff x="3242" y="1182"/>
                            <a:chExt cx="789" cy="1994"/>
                          </a:xfrm>
                        </wpg:grpSpPr>
                        <wps:wsp>
                          <wps:cNvPr id="52" name="Freeform 106"/>
                          <wps:cNvSpPr>
                            <a:spLocks/>
                          </wps:cNvSpPr>
                          <wps:spPr bwMode="auto">
                            <a:xfrm rot="15809442" flipH="1" flipV="1">
                              <a:off x="2995" y="2142"/>
                              <a:ext cx="1281" cy="788"/>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7"/>
                          <wps:cNvSpPr>
                            <a:spLocks/>
                          </wps:cNvSpPr>
                          <wps:spPr bwMode="auto">
                            <a:xfrm rot="15809442" flipH="1" flipV="1">
                              <a:off x="3426" y="1640"/>
                              <a:ext cx="704" cy="507"/>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8"/>
                          <wps:cNvSpPr>
                            <a:spLocks/>
                          </wps:cNvSpPr>
                          <wps:spPr bwMode="auto">
                            <a:xfrm rot="15809442" flipH="1" flipV="1">
                              <a:off x="3579" y="1307"/>
                              <a:ext cx="531" cy="281"/>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9"/>
                          <wps:cNvSpPr>
                            <a:spLocks/>
                          </wps:cNvSpPr>
                          <wps:spPr bwMode="auto">
                            <a:xfrm rot="15809442" flipH="1" flipV="1">
                              <a:off x="3740" y="1424"/>
                              <a:ext cx="359" cy="83"/>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0"/>
                          <wps:cNvSpPr>
                            <a:spLocks/>
                          </wps:cNvSpPr>
                          <wps:spPr bwMode="auto">
                            <a:xfrm rot="15809442" flipH="1" flipV="1">
                              <a:off x="3055" y="2488"/>
                              <a:ext cx="919" cy="44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B9B01CE" id="Group 92" o:spid="_x0000_s1026" style="position:absolute;margin-left:156.3pt;margin-top:6.8pt;width:148.7pt;height:103.75pt;z-index:-251657216" coordorigin="3326,1047" coordsize="2974,2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">
                <v:group id="Group 93" o:spid="_x0000_s1027" style="position:absolute;left:3357;top:1095;width:2758;height:1820" coordorigin="3357,1095" coordsize="2758,1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Freeform 94" o:spid="_x0000_s1028" style="position:absolute;left:5455;top:1046;width:581;height:738;rotation:-6324833fd;flip:x y;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I/iuwAA&#10;ANsAAAAPAAAAZHJzL2Rvd25yZXYueG1sRE+7CsIwFN0F/yFcwU1T31KNIoIgbloHx2tzbYvNTW2i&#10;1r83g+B4OO/lujGleFHtCssKBv0IBHFqdcGZgnOy681BOI+ssbRMCj7kYL1qt5YYa/vmI71OPhMh&#10;hF2MCnLvq1hKl+Zk0PVtRRy4m60N+gDrTOoa3yHclHIYRVNpsODQkGNF25zS++lpFOwnrNNr+TjI&#10;zWVeJGYwmt0aVqrbaTYLEJ4a/xf/3HutYBzWhy/hB8jV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xUSP4rsAAADbAAAADwAAAAAAAAAAAAAAAACXAgAAZHJzL2Rvd25yZXYueG1s&#10;UEsFBgAAAAAEAAQA9QAAAH8DA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279,52;257,97;236,142;216,186;196,230;177,274;158,318;140,361;122,404;105,447;89,489;72,531;57,573;42,614;28,656;14,697;0,738;22,737;43,734;66,731;88,726;111,721;134,714;157,707;180,700;203,691;226,682;248,672;271,662;293,651;316,640;337,628;359,616;379,604;399,591;418,579;437,566;455,553;472,540;488,527;503,514;517,501;530,488;542,476;553,464;562,452;570,440;576,429;581,418;563,395;546,371;528,347;512,324;495,300;478,276;462,252;446,227;431,203;416,178;401,153;387,129;380,116;373,104;366,91" o:connectangles="0,0,0,0,0,0,0,0,0,0,0,0,0,0,0,0,0,0,0,0,0,0,0,0,0,0,0,0,0,0,0,0,0,0,0,0,0,0,0,0,0,0,0,0,0,0,0,0,0,0,0,0,0,0,0,0,0,0,0,0,0,0,0,0"/>
                  </v:shape>
                  <v:shape id="Freeform 95" o:spid="_x0000_s1029" style="position:absolute;left:3490;top:1068;width:1714;height:1980;rotation:-6324833fd;flip:x y;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ZpGxQAA&#10;ANsAAAAPAAAAZHJzL2Rvd25yZXYueG1sRI9Ba8JAFITvQv/D8gq96UaRKNFNKIVCW3rQWA+9PbPP&#10;bDD7NmS3mvbXdwXB4zAz3zDrYrCtOFPvG8cKppMEBHHldMO1gq/d63gJwgdkja1jUvBLHor8YbTG&#10;TLsLb+lchlpECPsMFZgQukxKXxmy6CeuI47e0fUWQ5R9LXWPlwi3rZwlSSotNhwXDHb0Yqg6lT9W&#10;wd+SPnFWmv3HZpHO95vD93vKnVJPj8PzCkSgIdzDt/abVjCfwvVL/AE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ZmkbFAAAA2wAAAA8AAAAAAAAAAAAAAAAAlwIAAGRycy9k&#10;b3ducmV2LnhtbFBLBQYAAAAABAAEAPUAAACJAw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1624,1980;1592,1957;1560,1934;1529,1910;1497,1887;1466,1864;1435,1841;1405,1818;1374,1795;1344,1771;1314,1748;1284,1725;1254,1702;1224,1679;1195,1655;1166,1632;1137,1609;1108,1585;1080,1562;1052,1539;1024,1515;996,1492;968,1468;941,1445;913,1421;887,1398;860,1374;833,1350;807,1327;781,1303;755,1279;729,1256;704,1232;679,1208;654,1185;631,1162;606,1139;583,1115;559,1092;536,1068;512,1045;489,1021;466,998;444,974;421,950;399,927;376,903;354,879;332,856;310,832;289,808;267,784;246,760;225,736;204,713;183,689;162,665;121,618;80,570;40,523;0,476;26,456;52,436;78,417" o:connectangles="0,0,0,0,0,0,0,0,0,0,0,0,0,0,0,0,0,0,0,0,0,0,0,0,0,0,0,0,0,0,0,0,0,0,0,0,0,0,0,0,0,0,0,0,0,0,0,0,0,0,0,0,0,0,0,0,0,0,0,0,0,0,0,0"/>
                  </v:shape>
                  <v:shape id="Freeform 96" o:spid="_x0000_s1030" style="position:absolute;left:3536;top:1557;width:1230;height:1483;rotation:-6324833fd;flip:x y;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QNlxQAA&#10;ANsAAAAPAAAAZHJzL2Rvd25yZXYueG1sRI9PawIxFMTvQr9DeII3zaqlyNYo/WeRHgquUvD22Dw3&#10;oZuX7Sau67c3hUKPw8z8hlmue1eLjtpgPSuYTjIQxKXXlisFh/1mvAARIrLG2jMpuFKA9epusMRc&#10;+wvvqCtiJRKEQ44KTIxNLmUoDTkME98QJ+/kW4cxybaSusVLgrtazrLsQTq0nBYMNvRiqPwuzk5B&#10;/2OPX4fio3v7NPPXWNn37f7ZKTUa9k+PICL18T/8195qBfcz+P2Sf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pA2XFAAAA2wAAAA8AAAAAAAAAAAAAAAAAlwIAAGRycy9k&#10;b3ducmV2LnhtbFBLBQYAAAAABAAEAPUAAACJAw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1210,1483;1205,1480;1190,1469;1166,1452;1134,1429;1115,1416;1095,1400;1073,1384;1049,1367;1024,1348;998,1328;970,1307;942,1285;912,1261;882,1237;851,1212;819,1186;786,1160;754,1132;721,1104;687,1075;654,1046;620,1016;586,986;553,955;520,924;487,892;455,860;424,828;394,796;364,765;336,733;308,701;281,669;255,637;230,605;206,573;183,542;161,510;141,480;121,449;103,419;86,390;70,361;56,333;44,306;32,279;23,254;15,229;8,205;4,183;1,161;0,141;1,122;4,105;8,88;15,74;24,61;35,49;48,40;64,31;82,19;99,9;117,3" o:connectangles="0,0,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106xgAA&#10;ANsAAAAPAAAAZHJzL2Rvd25yZXYueG1sRI/dasJAFITvC77DcgTv6sYfqomuImKhpdDgzwMcs8ck&#10;mj0bstskfftuodDLYWa+Ydbb3lSipcaVlhVMxhEI4szqknMFl/Pr8xKE88gaK8uk4JscbDeDpzUm&#10;2nZ8pPbkcxEg7BJUUHhfJ1K6rCCDbmxr4uDdbGPQB9nkUjfYBbip5DSKXqTBksNCgTXtC8oepy+j&#10;4D2dP9KuvS7jxcFe7vf4mn7GH0qNhv1uBcJT7//Df+03rWA+g98v4Qf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s106xgAAANsAAAAPAAAAAAAAAAAAAAAAAJcCAABkcnMv&#10;ZG93bnJldi54bWxQSwUGAAAAAAQABAD1AAAAigM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84,319;80,339;76,359;72,379;68,400;61,443;53,486;47,530;40,573;34,616;28,659;23,699;18,739;14,776;10,810;7,841;4,869;2,893;0,913;0,922;0,929;2,936;4,941;6,946;9,950;13,953;17,955;22,957;28,957;33,957;40,956;47,954;53,951;61,948;69,944;77,939;86,933;95,927;104,920;112,912;122,904;132,895;141,885;151,875;161,864;171,853;181,840;191,828;201,814;211,801;220,786;230,773;241,762;252,754;263,747;275,742;288,740;301,738;314,738;327,739;341,741;355,744;369,748;398,756" o:connectangles="0,0,0,0,0,0,0,0,0,0,0,0,0,0,0,0,0,0,0,0,0,0,0,0,0,0,0,0,0,0,0,0,0,0,0,0,0,0,0,0,0,0,0,0,0,0,0,0,0,0,0,0,0,0,0,0,0,0,0,0,0,0,0,0"/>
                  </v:shape>
                  <v:shape id="Freeform 98" o:spid="_x0000_s1032" style="position:absolute;left:5741;top:1366;width:169;height:334;rotation:-6324833fd;flip:x y;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pcxQAA&#10;ANsAAAAPAAAAZHJzL2Rvd25yZXYueG1sRI/dasJAFITvC77DcgRvim4qqUh0FStIf6CERL0/ZI9J&#10;NHs2ZLcmfftuodDLYWa+YdbbwTTiTp2rLSt4mkUgiAuray4VnI6H6RKE88gaG8uk4JscbDejhzUm&#10;2vac0T33pQgQdgkqqLxvEyldUZFBN7MtcfAutjPog+xKqTvsA9w0ch5FC2mw5rBQYUv7iopb/mUU&#10;ZOnu8/21eHl+ZHM++yWm8fVDKjUZD7sVCE+D/w//td+0gjiG3y/h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uOlzFAAAA2wAAAA8AAAAAAAAAAAAAAAAAlwIAAGRycy9k&#10;b3ducmV2LnhtbFBLBQYAAAAABAAEAPUAAACJAw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10,16;20,33;31,50;43,68;54,86;66,104;78,122;90,140;102,157;113,174;124,189;133,204;143,218;151,230;158,240;165,249;167,252;168,256;169,261;169,265;168,269;166,273;163,278;160,282;157,286;152,290;148,295;143,299;137,303;132,307;126,310;120,314;113,317;107,320;100,323;94,325;87,328;81,330;75,331;69,333;63,334;57,334;52,334;48,334;43,333;39,331;36,330;34,327;31,324;29,319;27,313;25,305;23,296;21,286;20,276;18,264;16,252;15,239;13,225;12,211;10,182;7,153;6,124" o:connectangles="0,0,0,0,0,0,0,0,0,0,0,0,0,0,0,0,0,0,0,0,0,0,0,0,0,0,0,0,0,0,0,0,0,0,0,0,0,0,0,0,0,0,0,0,0,0,0,0,0,0,0,0,0,0,0,0,0,0,0,0,0,0,0,0"/>
                  </v:shape>
                </v:group>
                <v:group id="Group 99" o:spid="_x0000_s1033" style="position:absolute;left:3470;top:1913;width:2830;height:1224;rotation:355957fd" coordorigin="3311,1828" coordsize="2830,1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4c6NUwQAAANsAAAAPAAAA&#10;AAAAAAAAAAAAAKkCAABkcnMvZG93bnJldi54bWxQSwUGAAAAAAQABAD6AAAAlwMAAAAA&#10;">
                  <v:shape id="Freeform 100" o:spid="_x0000_s1034" style="position:absolute;left:3676;top:1606;width:1078;height:1791;rotation:-6324833fd;flip:x y;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iTWwwAA&#10;ANsAAAAPAAAAZHJzL2Rvd25yZXYueG1sRI9Ra8JAEITfC/6HY4W+1U1DCTV6ighVaelDoj9gya1J&#10;aG4v5K4x/vteodDHYWa+YdbbyXZq5MG3TjQ8LxJQLJUzrdQaLue3p1dQPpAY6pywhjt72G5mD2vK&#10;jbtJwWMZahUh4nPS0ITQ54i+atiSX7ieJXpXN1gKUQ41moFuEW47TJMkQ0utxIWGet43XH2V31ZD&#10;tufi/bDEHX74FD+vvDxOddD6cT7tVqACT+E//Nc+GQ0vGfx+iT8A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SiTWwwAAANsAAAAPAAAAAAAAAAAAAAAAAJcCAABkcnMvZG93&#10;bnJldi54bWxQSwUGAAAAAAQABAD1AAAAhwM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941,1753;916,1729;891,1705;867,1681;842,1657;818,1633;794,1609;771,1584;747,1560;724,1536;701,1512;679,1487;657,1463;635,1439;613,1414;592,1389;571,1365;550,1340;530,1315;510,1290;491,1265;471,1240;452,1214;434,1189;416,1163;399,1138;382,1112;365,1086;349,1060;333,1034;318,1007;303,981;289,954;274,927;261,900;248,872;235,845;223,817;210,789;199,761;188,733;177,704;166,676;156,647;146,618;137,589;128,560;119,531;110,502;101,472;93,443;85,413;78,383;70,353;63,323;56,293;49,263;42,232;36,202;30,171;23,141;17,110;11,79;6,48" o:connectangles="0,0,0,0,0,0,0,0,0,0,0,0,0,0,0,0,0,0,0,0,0,0,0,0,0,0,0,0,0,0,0,0,0,0,0,0,0,0,0,0,0,0,0,0,0,0,0,0,0,0,0,0,0,0,0,0,0,0,0,0,0,0,0,0"/>
                  </v:shape>
                  <v:shape id="Freeform 101" o:spid="_x0000_s1035" style="position:absolute;left:4819;top:1928;width:874;height:674;rotation:-6324833fd;flip:x y;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pu5wwAA&#10;ANsAAAAPAAAAZHJzL2Rvd25yZXYueG1sRI9Ba8JAFITvgv9heYI33RjESnQVKRQ89NKoeH1mn8li&#10;9m3Mbk3aX98VhB6HmfmGWW97W4sHtd44VjCbJiCIC6cNlwqOh4/JEoQPyBprx6TghzxsN8PBGjPt&#10;Ov6iRx5KESHsM1RQhdBkUvqiIot+6hri6F1dazFE2ZZSt9hFuK1lmiQLadFwXKiwofeKilv+bRVQ&#10;mnT53Vz857k5md+bnB3Tfa3UeNTvViAC9eE//GrvtYL5Gzy/xB8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pu5wwAAANsAAAAPAAAAAAAAAAAAAAAAAJcCAABkcnMvZG93&#10;bnJldi54bWxQSwUGAAAAAAQABAD1AAAAhwM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353,0;329,34;304,70;279,107;254,145;228,184;203,222;178,260;154,298;130,335;108,370;88,403;68,434;51,463;36,488;22,510;12,529;7,537;4,544;2,552;1,558;0,564;0,570;2,576;4,581;6,585;10,589;15,593;20,596;25,598;31,600;38,602;46,603;54,603;63,603;72,603;82,602;92,600;102,598;113,595;125,591;136,588;148,583;161,578;173,572;186,566;199,559;212,551;226,543;239,536;252,531;265,528;277,528;290,529;302,532;315,537;327,543;339,550;351,558;363,567;375,576;400,597;425,617;438,627" o:connectangles="0,0,0,0,0,0,0,0,0,0,0,0,0,0,0,0,0,0,0,0,0,0,0,0,0,0,0,0,0,0,0,0,0,0,0,0,0,0,0,0,0,0,0,0,0,0,0,0,0,0,0,0,0,0,0,0,0,0,0,0,0,0,0,0"/>
                  </v:shape>
                  <v:shape id="Freeform 102" o:spid="_x0000_s1036" style="position:absolute;left:3732;top:1854;width:777;height:1620;rotation:-6324833fd;flip:x y;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qVFwAAA&#10;ANsAAAAPAAAAZHJzL2Rvd25yZXYueG1sRE/LasJAFN0X/IfhCt3ViVLERkcRwRIKpZrU/TVzTYKZ&#10;OyEzzePvnUXB5eG8N7vB1KKj1lWWFcxnEQji3OqKCwW/2fFtBcJ5ZI21ZVIwkoPddvKywVjbns/U&#10;pb4QIYRdjApK75tYSpeXZNDNbEMcuJttDfoA20LqFvsQbmq5iKKlNFhxaCixoUNJ+T39MwocfhWn&#10;/vuUXH8+9lU3XhbcZ59KvU6H/RqEp8E/xf/uRCt4D2PDl/AD5P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cqVF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777,1620;772,1616;759,1604;749,1596;737,1585;724,1573;709,1559;692,1544;675,1527;655,1509;635,1489;614,1468;592,1445;568,1421;545,1396;520,1370;496,1343;470,1314;445,1285;419,1254;394,1223;369,1191;343,1158;319,1124;295,1090;271,1055;248,1020;225,984;204,947;184,910;165,873;147,835;130,797;114,759;99,720;86,682;73,644;62,606;51,568;42,530;33,493;26,457;19,422;14,387;9,353;6,320;3,288;1,258;0,228;0,200;1,173;2,148;4,125;7,103;11,83;15,66;21,50;26,36;33,24;40,15;48,8;57,4;66,2;77,0" o:connectangles="0,0,0,0,0,0,0,0,0,0,0,0,0,0,0,0,0,0,0,0,0,0,0,0,0,0,0,0,0,0,0,0,0,0,0,0,0,0,0,0,0,0,0,0,0,0,0,0,0,0,0,0,0,0,0,0,0,0,0,0,0,0,0,0"/>
                  </v:shape>
                  <v:shape id="Freeform 103" o:spid="_x0000_s1037" style="position:absolute;left:5567;top:2063;width:527;height:621;rotation:-6324833fd;flip:x y;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DV2xQAA&#10;ANsAAAAPAAAAZHJzL2Rvd25yZXYueG1sRI/RasJAFETfBf9huULfmo1FSpu6BhUEi7TS6AdcsrdJ&#10;TPZu2F019uu7hYKPw8ycYeb5YDpxIecbywqmSQqCuLS64UrB8bB5fAHhA7LGzjIpuJGHfDEezTHT&#10;9spfdClCJSKEfYYK6hD6TEpf1mTQJ7Ynjt63dQZDlK6S2uE1wk0nn9L0WRpsOC7U2NO6prItzkbB&#10;6tPszP682n7cNjP9/kOuLU47pR4mw/INRKAh3MP/7a1WMHuFvy/xB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oNXbFAAAA2wAAAA8AAAAAAAAAAAAAAAAAlwIAAGRycy9k&#10;b3ducmV2LnhtbFBLBQYAAAAABAAEAPUAAACJAw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469,26;438,56;408,87;377,117;347,148;317,179;287,210;257,241;228,273;199,304;170,336;141,367;112,399;84,431;56,462;28,494;0,526;15,538;30,550;46,560;63,569;80,578;98,586;116,593;135,599;154,604;173,609;192,613;212,616;232,618;251,620;271,621;290,621;309,621;328,620;347,618;365,616;382,614;399,610;416,607;432,603;447,598;461,593;475,587;488,581;499,575;510,568;519,561;527,553;526,522;525,490;524,458;523,426;523,394;522,362;521,330;521,298;520,266;520,234;520,201;519,169;519,137;519,104;519,71" o:connectangles="0,0,0,0,0,0,0,0,0,0,0,0,0,0,0,0,0,0,0,0,0,0,0,0,0,0,0,0,0,0,0,0,0,0,0,0,0,0,0,0,0,0,0,0,0,0,0,0,0,0,0,0,0,0,0,0,0,0,0,0,0,0,0,0"/>
                  </v:shape>
                  <v:shape id="Freeform 104" o:spid="_x0000_s1038" style="position:absolute;left:5692;top:2349;width:122;height:369;rotation:-6324833fd;flip:x y;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fLxwAAA&#10;ANsAAAAPAAAAZHJzL2Rvd25yZXYueG1sRE/LisIwFN0L/kO4gjtNHVCcjlFEHHDjOD4+4NJc22pz&#10;U5PUdv7eLIRZHs57sepMJZ7kfGlZwWScgCDOrC45V3A5f4/mIHxA1lhZJgV/5GG17PcWmGrb8pGe&#10;p5CLGMI+RQVFCHUqpc8KMujHtiaO3NU6gyFCl0vtsI3hppIfSTKTBkuODQXWtCkou58ao6C9N527&#10;bJvDcWP389/qcfv5pLNSw0G3/gIRqAv/4rd7pxVM4/r4Jf4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0fLxwAAAANsAAAAPAAAAAAAAAAAAAAAAAJcCAABkcnMvZG93bnJl&#10;di54bWxQSwUGAAAAAAQABAD1AAAAhAM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117,0;117,22;117,44;118,67;118,91;118,115;118,139;119,163;119,187;119,209;120,231;120,252;121,271;121,289;121,305;122,319;122,330;122,335;121,340;120,344;117,348;115,351;112,355;108,357;104,360;100,362;95,364;90,366;85,367;80,368;74,368;69,369;63,369;57,369;52,368;46,367;41,367;35,365;30,364;25,362;21,360;17,358;13,355;9,353;6,350;4,347;2,343;1,340;0,336;0,331;1,325;2,318;4,310;6,300;9,290;13,278;17,266;25,240;35,212;46,182;57,153;68,123;79,96;89,70" o:connectangles="0,0,0,0,0,0,0,0,0,0,0,0,0,0,0,0,0,0,0,0,0,0,0,0,0,0,0,0,0,0,0,0,0,0,0,0,0,0,0,0,0,0,0,0,0,0,0,0,0,0,0,0,0,0,0,0,0,0,0,0,0,0,0,0"/>
                  </v:shape>
                </v:group>
                <v:group id="Group 105" o:spid="_x0000_s1039" style="position:absolute;left:3326;top:1047;width:789;height:1994" coordorigin="3242,1182" coordsize="789,19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Freeform 106" o:spid="_x0000_s1040" style="position:absolute;left:2995;top:2142;width:1281;height:788;rotation:-6324833fd;flip:x y;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aBTxQAA&#10;ANsAAAAPAAAAZHJzL2Rvd25yZXYueG1sRI/dasJAFITvC32H5RS8azZKLZK6ihRaCiLV+HN9yJ5m&#10;o9mzaXY18e27QsHLYWa+Yabz3tbiQq2vHCsYJikI4sLpiksFu+3H8wSED8gaa8ek4Eoe5rPHhylm&#10;2nW8oUseShEh7DNUYEJoMil9YciiT1xDHL0f11oMUbal1C12EW5rOUrTV2mx4rhgsKF3Q8UpP1sF&#10;5XL/kq7yru4O5lcu9XH1vf4MSg2e+sUbiEB9uIf/219awXgEty/xB8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VoFPFAAAA2wAAAA8AAAAAAAAAAAAAAAAAlwIAAGRycy9k&#10;b3ducmV2LnhtbFBLBQYAAAAABAAEAPUAAACJAw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24,416;59,423;95,431;130,439;166,448;201,457;237,465;273,474;309,484;345,494;380,503;416,514;452,524;488,535;524,546;560,557;596,569;634,581;674,595;716,609;758,624;802,639;845,654;889,670;932,685;973,700;1013,714;1051,728;1087,741;1120,752;1149,763;1175,773;1196,780;1205,783;1214,786;1222,787;1229,788;1236,788;1242,788;1248,786;1253,785;1258,783;1262,780;1266,777;1269,773;1272,769;1274,765;1276,761;1278,756;1279,751;1280,746;1281,740;1281,735;1281,730;1281,724;1280,719;1280,714;1279,708;1277,703;1276,698;1275,693;1273,689;1271,685;1270,681" o:connectangles="0,0,0,0,0,0,0,0,0,0,0,0,0,0,0,0,0,0,0,0,0,0,0,0,0,0,0,0,0,0,0,0,0,0,0,0,0,0,0,0,0,0,0,0,0,0,0,0,0,0,0,0,0,0,0,0,0,0,0,0,0,0,0,0"/>
                  </v:shape>
                  <v:shape id="Freeform 107" o:spid="_x0000_s1041" style="position:absolute;left:3426;top:1640;width:704;height:507;rotation:-6324833fd;flip:x y;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EFiwQAA&#10;ANsAAAAPAAAAZHJzL2Rvd25yZXYueG1sRI9Pi8IwFMTvgt8hPMGbpir+6xrFXRC9Wveyt0fztik2&#10;L6WJtruf3giCx2FmfsNsdp2txJ0aXzpWMBknIIhzp0suFHxfDqMVCB+QNVaOScEfedht+70Nptq1&#10;fKZ7FgoRIexTVGBCqFMpfW7Ioh+7mjh6v66xGKJsCqkbbCPcVnKaJAtpseS4YLCmL0P5NbtZBZ/r&#10;w3HBNElMyOqfpc/af6sLpYaDbv8BIlAX3uFX+6QVzGfw/BJ/gN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hBYsEAAADbAAAADwAAAAAAAAAAAAAAAACXAgAAZHJzL2Rvd25y&#10;ZXYueG1sUEsFBgAAAAAEAAQA9QAAAIUDA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277;23,291;47,305;72,320;98,335;125,351;151,367;178,382;204,398;230,413;254,428;278,442;300,455;321,466;339,477;355,487;368,495;374,498;379,501;385,503;390,505;395,506;400,507;405,507;410,507;414,507;419,506;423,504;427,503;431,501;435,498;439,495;443,492;446,489;450,485;453,482;457,478;460,473;464,469;467,464;470,459;476,449;482,438;488,426;495,415;497,409;499,402;499,395;499,388;499,381;498,374;496,366;494,358;489,343;484,327;481,320;479,312;477,305;476,298;474,291;473,285;473,278;474,273;476,268" o:connectangles="0,0,0,0,0,0,0,0,0,0,0,0,0,0,0,0,0,0,0,0,0,0,0,0,0,0,0,0,0,0,0,0,0,0,0,0,0,0,0,0,0,0,0,0,0,0,0,0,0,0,0,0,0,0,0,0,0,0,0,0,0,0,0,0"/>
                  </v:shape>
                  <v:shape id="Freeform 108" o:spid="_x0000_s1042" style="position:absolute;left:3579;top:1307;width:531;height:281;rotation:-6324833fd;flip:x y;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ucxxQAA&#10;ANsAAAAPAAAAZHJzL2Rvd25yZXYueG1sRI9Ba8JAFITvgv9heYXedNPSiqSu0lpKBfVQa6G9PbKv&#10;STD7NmSfSfz3riB4HGbmG2a26F2lWmpC6dnAwzgBRZx5W3JuYP/9MZqCCoJssfJMBk4UYDEfDmaY&#10;Wt/xF7U7yVWEcEjRQCFSp1qHrCCHYexr4uj9+8ahRNnk2jbYRbir9GOSTLTDkuNCgTUtC8oOu6Mz&#10;0LWyPU7f11wuP+XvbbP/3WQ/K2Pu7/rXF1BCvdzC1/bKGnh+gsuX+AP0/Aw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u5zHFAAAA2wAAAA8AAAAAAAAAAAAAAAAAlwIAAGRycy9k&#10;b3ducmV2LnhtbFBLBQYAAAAABAAEAPUAAACJAw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16,132;36,140;56,149;76,158;96,167;116,176;137,184;157,194;177,203;198,212;219,222;240,231;261,241;282,251;304,261;325,271;347,281;364,272;379,262;394,252;408,242;421,233;434,223;446,213;456,202;467,193;476,183;484,172;492,162;500,152;506,143;512,133;517,123;521,114;524,104;527,95;529,86;530,78;531,69;531,61;530,53;529,45;527,37;524,30;521,23;517,17;512,11;507,5;501,0;485,1;470,2;455,3;439,4;424,5;409,7;394,9;379,10;363,12;349,14;334,16;319,18;304,20;289,23;274,25" o:connectangles="0,0,0,0,0,0,0,0,0,0,0,0,0,0,0,0,0,0,0,0,0,0,0,0,0,0,0,0,0,0,0,0,0,0,0,0,0,0,0,0,0,0,0,0,0,0,0,0,0,0,0,0,0,0,0,0,0,0,0,0,0,0,0,0"/>
                  </v:shape>
                  <v:shape id="Freeform 109" o:spid="_x0000_s1043" style="position:absolute;left:3740;top:1424;width:359;height:83;rotation:-6324833fd;flip:x y;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j7swwAA&#10;ANsAAAAPAAAAZHJzL2Rvd25yZXYueG1sRI9Ba8JAFITvQv/D8gq91U0taUvqGoqh6NW0ELy9Zp9J&#10;TPZtyG41+feuIHgcZuYbZpmOphMnGlxjWcHLPAJBXFrdcKXg9+f7+QOE88gaO8ukYCIH6ephtsRE&#10;2zPv6JT7SgQIuwQV1N73iZSurMmgm9ueOHgHOxj0QQ6V1AOeA9x0chFFb9Jgw2Ghxp7WNZVt/m8U&#10;kJ/aPi54f2yL8VX+uWz/vsmUenocvz5BeBr9PXxrb7WCOIbrl/AD5O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j7swwAAANsAAAAPAAAAAAAAAAAAAAAAAJcCAABkcnMvZG93&#10;bnJldi54bWxQSwUGAAAAAAQABAD1AAAAhwM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63;10,60;21,57;31,54;42,51;65,46;88,40;112,35;136,30;160,26;184,21;207,17;229,14;250,11;270,8;288,5;305,3;319,1;331,0;336,0;340,0;344,1;348,2;351,4;353,6;355,8;357,10;358,13;359,16;359,19;359,23;359,26;358,30;357,34;355,38;354,42;352,45;349,49;347,53;344,57;341,60;338,64;335,67;332,70;328,73;324,75;320,77;316,79;312,81;308,82;304,82;299,83;293,83;287,83;278,83;260,82;238,81;214,80;189,78;162,77;136,74;110,72;85,70;62,68" o:connectangles="0,0,0,0,0,0,0,0,0,0,0,0,0,0,0,0,0,0,0,0,0,0,0,0,0,0,0,0,0,0,0,0,0,0,0,0,0,0,0,0,0,0,0,0,0,0,0,0,0,0,0,0,0,0,0,0,0,0,0,0,0,0,0,0"/>
                  </v:shape>
                  <v:shape id="Freeform 110" o:spid="_x0000_s1044" style="position:absolute;left:3055;top:2488;width:919;height:444;rotation:-6324833fd;flip:x y;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0p5wwAA&#10;ANsAAAAPAAAAZHJzL2Rvd25yZXYueG1sRI9Bi8IwFITvwv6H8Ba8yJpuQSndRpEFQcSLtRdvj+bZ&#10;FpuX0sRa99dvBMHjMDPfMNl6NK0YqHeNZQXf8wgEcWl1w5WC4rT9SkA4j6yxtUwKHuRgvfqYZJhq&#10;e+cjDbmvRICwS1FB7X2XSunKmgy6ue2Ig3exvUEfZF9J3eM9wE0r4yhaSoMNh4UaO/qtqbzmN6Mg&#10;5n1y0MVl8Wfzxx63xe0c40yp6ee4+QHhafTv8Ku90woWS3h+CT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F0p5wwAAANsAAAAPAAAAAAAAAAAAAAAAAJcCAABkcnMvZG93&#10;bnJldi54bWxQSwUGAAAAAAQABAD1AAAAhwM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919,426;916,424;907,420;894,413;875,403;852,391;825,377;794,361;760,343;724,324;685,304;644,283;602,261;558,238;514,216;470,193;426,170;384,148;342,128;322,118;301,108;281,98;262,89;242,80;223,71;205,63;187,55;170,48;153,41;137,34;122,28;107,23;93,18;80,13;67,9;56,6;46,4;36,2;28,1;20,0;14,0;9,1;5,3;2,6;0,9;0,14;1,19;4,25;7,31;12,37;17,43;24,50;32,57;41,64;50,71;61,78;72,85;84,93;97,100;111,108;126,116;141,124;157,132;173,140" o:connectangles="0,0,0,0,0,0,0,0,0,0,0,0,0,0,0,0,0,0,0,0,0,0,0,0,0,0,0,0,0,0,0,0,0,0,0,0,0,0,0,0,0,0,0,0,0,0,0,0,0,0,0,0,0,0,0,0,0,0,0,0,0,0,0,0"/>
                  </v:shape>
                </v:group>
              </v:group>
            </w:pict>
          </mc:Fallback>
        </mc:AlternateContent>
      </w:r>
      <w:r w:rsidR="004425F0">
        <w:rPr>
          <w:noProof/>
        </w:rPr>
        <mc:AlternateContent>
          <mc:Choice Requires="wps">
            <w:drawing>
              <wp:anchor distT="0" distB="0" distL="114300" distR="114300" simplePos="0" relativeHeight="251662336" behindDoc="1" locked="0" layoutInCell="1" allowOverlap="1" wp14:anchorId="460D360D" wp14:editId="49ED8CA6">
                <wp:simplePos x="0" y="0"/>
                <wp:positionH relativeFrom="column">
                  <wp:posOffset>66040</wp:posOffset>
                </wp:positionH>
                <wp:positionV relativeFrom="paragraph">
                  <wp:posOffset>1345565</wp:posOffset>
                </wp:positionV>
                <wp:extent cx="3682365" cy="7882255"/>
                <wp:effectExtent l="2540" t="0" r="10795" b="17780"/>
                <wp:wrapNone/>
                <wp:docPr id="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57C0144"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white [3212]" stroked="f">
                <v:fill opacity="21626f" color2="#b2a1c7 [1943]" rotate="t" angle="-45" focus="100%" type="gradient"/>
                <v:path arrowok="t" o:connecttype="custom" o:connectlocs="21018,47215;16718,47215;12897,45606;9076,42923;6210,40240;3344,37021;1433,32729;478,28973;0,23608;478,19315;1433,14486;3344,10731;6210,6975;9076,4292;12897,2683;16718,537;21018,0;3251984,0;3251984,0;3251984,537;3262970,537;3273956,1073;3284943,2146;3295929,3756;3306438,4829;3317424,6975;3327933,9121;3338442,11804;3348951,14486;3359459,17706;3369968,21461;3379999,25217;3390030,29509;3400061,33802;3409615,38631;3419646,43459;3429199,48825;3438753,54727;3447829,61165;3456904,67067;3466458,73505;3475533,80480;3484132,87455;3492730,94967;3501328,101942;3509448,109453;3518046,117501;3526167,126086;3534287,134671;3541930,143255;3549572,152376;3556738,162034;3571068,180813;3584442,200128;3596862,221053;3609281,241978;3620268,264512;3630777,286510;3635076,298851;3639852,310118;3644629,322458;3648450,334262;3652749,346602;3656093,358943" o:connectangles="0,0,0,0,0,0,0,0,0,0,0,0,0,0,0,0,0,0,0,0,0,0,0,0,0,0,0,0,0,0,0,0,0,0,0,0,0,0,0,0,0,0,0,0,0,0,0,0,0,0,0,0,0,0,0,0,0,0,0,0,0,0,0,0"/>
              </v:shape>
            </w:pict>
          </mc:Fallback>
        </mc:AlternateContent>
      </w:r>
      <w:r w:rsidR="004425F0">
        <w:rPr>
          <w:noProof/>
        </w:rPr>
        <mc:AlternateContent>
          <mc:Choice Requires="wps">
            <w:drawing>
              <wp:anchor distT="0" distB="0" distL="114300" distR="114300" simplePos="0" relativeHeight="251657215" behindDoc="1" locked="0" layoutInCell="1" allowOverlap="1" wp14:anchorId="2ACBE1B9" wp14:editId="1B96DBF5">
                <wp:simplePos x="0" y="0"/>
                <wp:positionH relativeFrom="column">
                  <wp:posOffset>52070</wp:posOffset>
                </wp:positionH>
                <wp:positionV relativeFrom="paragraph">
                  <wp:posOffset>1447165</wp:posOffset>
                </wp:positionV>
                <wp:extent cx="3594100" cy="7759700"/>
                <wp:effectExtent l="0" t="0" r="12700" b="12700"/>
                <wp:wrapNone/>
                <wp:docPr id="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5">
                                <a:lumMod val="75000"/>
                              </a:schemeClr>
                            </a:gs>
                            <a:gs pos="100000">
                              <a:schemeClr val="accent3">
                                <a:lumMod val="60000"/>
                                <a:lumOff val="4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171251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color="#31849b [2408]" stroked="f">
                <v:fill color2="#c2d69b [1942]" rotate="t" focus="100%" type="gradient"/>
                <v:path arrowok="t" o:connecttype="custom" o:connectlocs="3165821,0;3187769,1244;3209124,2488;3231072,6221;3251833,10575;3273188,16796;3292763,23639;3312931,32348;3331913,41679;3351488,52254;3369877,64695;3387079,77137;3405468,90200;3422077,105130;3438093,120682;3453515,137477;3468938,154895;3482581,172935;3496225,192220;3508682,212748;3520545,232654;3532409,254427;3541900,276821;3551391,299216;3560882,322232;3568593,346493;3574525,371376;3580457,396259;3585795,421763;3589355,447268;3592320,473395;3593507,500144;3594100,526893;3594100,7232807;3593507,7260178;3592320,7286305;3589355,7312432;3585795,7338559;3580457,7364064;3574525,7388946;3568593,7413207;3560882,7438090;3551391,7461106;3541900,7483501;3532409,7505273;3520545,7526424;3508682,7547574;3496225,7567480;3482581,7586142;3468938,7605427;3453515,7622845;3438093,7639641;3422077,7654570;3405468,7669500;3387079,7683185;3369877,7695627;3351488,7707446;3331913,7718021;3312931,7727974;3292763,7736061;3273188,7743526;3251833,7749125;3231072,7753479;3209124,7757212" o:connectangles="0,0,0,0,0,0,0,0,0,0,0,0,0,0,0,0,0,0,0,0,0,0,0,0,0,0,0,0,0,0,0,0,0,0,0,0,0,0,0,0,0,0,0,0,0,0,0,0,0,0,0,0,0,0,0,0,0,0,0,0,0,0,0,0"/>
              </v:shape>
            </w:pict>
          </mc:Fallback>
        </mc:AlternateContent>
      </w:r>
      <w:r w:rsidR="00C243F9">
        <w:br w:type="page"/>
      </w:r>
    </w:p>
    <w:p w14:paraId="1C34665E" w14:textId="6E97B7D5" w:rsidR="00DD60A4" w:rsidRDefault="00E95C2B" w:rsidP="00F123DE">
      <w:r>
        <w:rPr>
          <w:noProof/>
        </w:rPr>
        <w:lastRenderedPageBreak/>
        <mc:AlternateContent>
          <mc:Choice Requires="wps">
            <w:drawing>
              <wp:anchor distT="0" distB="0" distL="114300" distR="114300" simplePos="0" relativeHeight="251715584" behindDoc="0" locked="0" layoutInCell="1" allowOverlap="1" wp14:anchorId="4D74489C" wp14:editId="3207CABC">
                <wp:simplePos x="0" y="0"/>
                <wp:positionH relativeFrom="column">
                  <wp:posOffset>4195764</wp:posOffset>
                </wp:positionH>
                <wp:positionV relativeFrom="paragraph">
                  <wp:posOffset>5105400</wp:posOffset>
                </wp:positionV>
                <wp:extent cx="3028632" cy="2690813"/>
                <wp:effectExtent l="0" t="0" r="19685" b="14605"/>
                <wp:wrapNone/>
                <wp:docPr id="94" name="Text Box 94"/>
                <wp:cNvGraphicFramePr/>
                <a:graphic xmlns:a="http://schemas.openxmlformats.org/drawingml/2006/main">
                  <a:graphicData uri="http://schemas.microsoft.com/office/word/2010/wordprocessingShape">
                    <wps:wsp>
                      <wps:cNvSpPr txBox="1"/>
                      <wps:spPr>
                        <a:xfrm>
                          <a:off x="0" y="0"/>
                          <a:ext cx="3028632" cy="2690813"/>
                        </a:xfrm>
                        <a:prstGeom prst="rect">
                          <a:avLst/>
                        </a:prstGeom>
                        <a:solidFill>
                          <a:schemeClr val="accent3"/>
                        </a:solidFill>
                        <a:ln w="6350">
                          <a:solidFill>
                            <a:prstClr val="black"/>
                          </a:solidFill>
                        </a:ln>
                      </wps:spPr>
                      <wps:txbx>
                        <w:txbxContent>
                          <w:p w14:paraId="196FBD4C" w14:textId="731174BB" w:rsidR="00E95C2B" w:rsidRDefault="00E95C2B" w:rsidP="00E95C2B">
                            <w:pPr>
                              <w:jc w:val="center"/>
                              <w:rPr>
                                <w:sz w:val="36"/>
                                <w:szCs w:val="36"/>
                              </w:rPr>
                            </w:pPr>
                            <w:r w:rsidRPr="00E95C2B">
                              <w:rPr>
                                <w:sz w:val="36"/>
                                <w:szCs w:val="36"/>
                              </w:rPr>
                              <w:t>Need to find Me?</w:t>
                            </w:r>
                          </w:p>
                          <w:p w14:paraId="7FB81DD8" w14:textId="32E8C06E" w:rsidR="00E95C2B" w:rsidRDefault="00E95C2B" w:rsidP="00E95C2B">
                            <w:pPr>
                              <w:jc w:val="center"/>
                              <w:rPr>
                                <w:sz w:val="36"/>
                                <w:szCs w:val="36"/>
                              </w:rPr>
                            </w:pPr>
                            <w:r>
                              <w:rPr>
                                <w:sz w:val="36"/>
                                <w:szCs w:val="36"/>
                              </w:rPr>
                              <w:t>Office Hours:</w:t>
                            </w:r>
                          </w:p>
                          <w:p w14:paraId="31F3A907" w14:textId="34AE65EB" w:rsidR="00E95C2B" w:rsidRDefault="00E95C2B" w:rsidP="00E95C2B">
                            <w:pPr>
                              <w:jc w:val="center"/>
                              <w:rPr>
                                <w:sz w:val="36"/>
                                <w:szCs w:val="36"/>
                              </w:rPr>
                            </w:pPr>
                            <w:r>
                              <w:rPr>
                                <w:sz w:val="36"/>
                                <w:szCs w:val="36"/>
                              </w:rPr>
                              <w:t>MW 11:30am- 4:00pm</w:t>
                            </w:r>
                          </w:p>
                          <w:p w14:paraId="1E54A09D" w14:textId="51553860" w:rsidR="00E95C2B" w:rsidRDefault="00E95C2B" w:rsidP="00E95C2B">
                            <w:pPr>
                              <w:jc w:val="center"/>
                              <w:rPr>
                                <w:sz w:val="36"/>
                                <w:szCs w:val="36"/>
                              </w:rPr>
                            </w:pPr>
                            <w:r>
                              <w:rPr>
                                <w:sz w:val="36"/>
                                <w:szCs w:val="36"/>
                              </w:rPr>
                              <w:t>Tuesday &amp;Thursday</w:t>
                            </w:r>
                          </w:p>
                          <w:p w14:paraId="4D609624" w14:textId="6F162230" w:rsidR="00E95C2B" w:rsidRDefault="00E95C2B" w:rsidP="00E95C2B">
                            <w:pPr>
                              <w:jc w:val="center"/>
                              <w:rPr>
                                <w:sz w:val="36"/>
                                <w:szCs w:val="36"/>
                              </w:rPr>
                            </w:pPr>
                            <w:r>
                              <w:rPr>
                                <w:sz w:val="36"/>
                                <w:szCs w:val="36"/>
                              </w:rPr>
                              <w:t>9:00am- 2:30pm</w:t>
                            </w:r>
                          </w:p>
                          <w:p w14:paraId="3F2A80ED" w14:textId="77691725" w:rsidR="00E95C2B" w:rsidRDefault="00E95C2B" w:rsidP="00E95C2B">
                            <w:pPr>
                              <w:jc w:val="center"/>
                              <w:rPr>
                                <w:sz w:val="36"/>
                                <w:szCs w:val="36"/>
                              </w:rPr>
                            </w:pPr>
                            <w:r>
                              <w:rPr>
                                <w:sz w:val="36"/>
                                <w:szCs w:val="36"/>
                              </w:rPr>
                              <w:t>-</w:t>
                            </w:r>
                            <w:bookmarkStart w:id="0" w:name="_GoBack"/>
                            <w:bookmarkEnd w:id="0"/>
                            <w:r>
                              <w:rPr>
                                <w:sz w:val="36"/>
                                <w:szCs w:val="36"/>
                              </w:rPr>
                              <w:t>Emily Lopez</w:t>
                            </w:r>
                          </w:p>
                          <w:p w14:paraId="0340359B" w14:textId="77777777" w:rsidR="00E95C2B" w:rsidRDefault="00E95C2B" w:rsidP="00E95C2B">
                            <w:pPr>
                              <w:jc w:val="center"/>
                              <w:rPr>
                                <w:sz w:val="36"/>
                                <w:szCs w:val="36"/>
                              </w:rPr>
                            </w:pPr>
                          </w:p>
                          <w:p w14:paraId="4D51559D" w14:textId="77777777" w:rsidR="00E95C2B" w:rsidRPr="00E95C2B" w:rsidRDefault="00E95C2B" w:rsidP="00E95C2B">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489C" id="Text Box 94" o:spid="_x0000_s1031" type="#_x0000_t202" style="position:absolute;margin-left:330.4pt;margin-top:402pt;width:238.45pt;height:21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" fillcolor="#9bbb59 [3206]" strokeweight=".5pt">
                <v:textbox>
                  <w:txbxContent>
                    <w:p w14:paraId="196FBD4C" w14:textId="731174BB" w:rsidR="00E95C2B" w:rsidRDefault="00E95C2B" w:rsidP="00E95C2B">
                      <w:pPr>
                        <w:jc w:val="center"/>
                        <w:rPr>
                          <w:sz w:val="36"/>
                          <w:szCs w:val="36"/>
                        </w:rPr>
                      </w:pPr>
                      <w:r w:rsidRPr="00E95C2B">
                        <w:rPr>
                          <w:sz w:val="36"/>
                          <w:szCs w:val="36"/>
                        </w:rPr>
                        <w:t>Need to find Me?</w:t>
                      </w:r>
                    </w:p>
                    <w:p w14:paraId="7FB81DD8" w14:textId="32E8C06E" w:rsidR="00E95C2B" w:rsidRDefault="00E95C2B" w:rsidP="00E95C2B">
                      <w:pPr>
                        <w:jc w:val="center"/>
                        <w:rPr>
                          <w:sz w:val="36"/>
                          <w:szCs w:val="36"/>
                        </w:rPr>
                      </w:pPr>
                      <w:r>
                        <w:rPr>
                          <w:sz w:val="36"/>
                          <w:szCs w:val="36"/>
                        </w:rPr>
                        <w:t>Office Hours:</w:t>
                      </w:r>
                    </w:p>
                    <w:p w14:paraId="31F3A907" w14:textId="34AE65EB" w:rsidR="00E95C2B" w:rsidRDefault="00E95C2B" w:rsidP="00E95C2B">
                      <w:pPr>
                        <w:jc w:val="center"/>
                        <w:rPr>
                          <w:sz w:val="36"/>
                          <w:szCs w:val="36"/>
                        </w:rPr>
                      </w:pPr>
                      <w:r>
                        <w:rPr>
                          <w:sz w:val="36"/>
                          <w:szCs w:val="36"/>
                        </w:rPr>
                        <w:t>MW 11:30am- 4:00pm</w:t>
                      </w:r>
                    </w:p>
                    <w:p w14:paraId="1E54A09D" w14:textId="51553860" w:rsidR="00E95C2B" w:rsidRDefault="00E95C2B" w:rsidP="00E95C2B">
                      <w:pPr>
                        <w:jc w:val="center"/>
                        <w:rPr>
                          <w:sz w:val="36"/>
                          <w:szCs w:val="36"/>
                        </w:rPr>
                      </w:pPr>
                      <w:r>
                        <w:rPr>
                          <w:sz w:val="36"/>
                          <w:szCs w:val="36"/>
                        </w:rPr>
                        <w:t>Tuesday &amp;Thursday</w:t>
                      </w:r>
                    </w:p>
                    <w:p w14:paraId="4D609624" w14:textId="6F162230" w:rsidR="00E95C2B" w:rsidRDefault="00E95C2B" w:rsidP="00E95C2B">
                      <w:pPr>
                        <w:jc w:val="center"/>
                        <w:rPr>
                          <w:sz w:val="36"/>
                          <w:szCs w:val="36"/>
                        </w:rPr>
                      </w:pPr>
                      <w:r>
                        <w:rPr>
                          <w:sz w:val="36"/>
                          <w:szCs w:val="36"/>
                        </w:rPr>
                        <w:t>9:00am- 2:30pm</w:t>
                      </w:r>
                    </w:p>
                    <w:p w14:paraId="3F2A80ED" w14:textId="77691725" w:rsidR="00E95C2B" w:rsidRDefault="00E95C2B" w:rsidP="00E95C2B">
                      <w:pPr>
                        <w:jc w:val="center"/>
                        <w:rPr>
                          <w:sz w:val="36"/>
                          <w:szCs w:val="36"/>
                        </w:rPr>
                      </w:pPr>
                      <w:r>
                        <w:rPr>
                          <w:sz w:val="36"/>
                          <w:szCs w:val="36"/>
                        </w:rPr>
                        <w:t>-</w:t>
                      </w:r>
                      <w:bookmarkStart w:id="1" w:name="_GoBack"/>
                      <w:bookmarkEnd w:id="1"/>
                      <w:r>
                        <w:rPr>
                          <w:sz w:val="36"/>
                          <w:szCs w:val="36"/>
                        </w:rPr>
                        <w:t>Emily Lopez</w:t>
                      </w:r>
                    </w:p>
                    <w:p w14:paraId="0340359B" w14:textId="77777777" w:rsidR="00E95C2B" w:rsidRDefault="00E95C2B" w:rsidP="00E95C2B">
                      <w:pPr>
                        <w:jc w:val="center"/>
                        <w:rPr>
                          <w:sz w:val="36"/>
                          <w:szCs w:val="36"/>
                        </w:rPr>
                      </w:pPr>
                    </w:p>
                    <w:p w14:paraId="4D51559D" w14:textId="77777777" w:rsidR="00E95C2B" w:rsidRPr="00E95C2B" w:rsidRDefault="00E95C2B" w:rsidP="00E95C2B">
                      <w:pPr>
                        <w:jc w:val="center"/>
                        <w:rPr>
                          <w:sz w:val="36"/>
                          <w:szCs w:val="36"/>
                        </w:rPr>
                      </w:pP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556CF96" wp14:editId="5F8FB41D">
                <wp:simplePos x="0" y="0"/>
                <wp:positionH relativeFrom="column">
                  <wp:posOffset>290513</wp:posOffset>
                </wp:positionH>
                <wp:positionV relativeFrom="paragraph">
                  <wp:posOffset>338137</wp:posOffset>
                </wp:positionV>
                <wp:extent cx="3138487" cy="8796337"/>
                <wp:effectExtent l="0" t="0" r="5080" b="5080"/>
                <wp:wrapNone/>
                <wp:docPr id="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487" cy="8796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60F1" w14:textId="77777777" w:rsidR="00DD60A4" w:rsidRPr="004F0F33" w:rsidRDefault="00940327" w:rsidP="004F0F33">
                            <w:pPr>
                              <w:pStyle w:val="SectionLabelALLCAPS"/>
                              <w:rPr>
                                <w:rStyle w:val="SectionLabelALLCAPSChar"/>
                                <w:b/>
                                <w:caps/>
                              </w:rPr>
                            </w:pPr>
                            <w:sdt>
                              <w:sdtPr>
                                <w:rPr>
                                  <w:rStyle w:val="SectionLabelALLCAPSChar"/>
                                  <w:b/>
                                  <w:caps/>
                                </w:rPr>
                                <w:id w:val="867228"/>
                                <w:showingPlcHdr/>
                              </w:sdtPr>
                              <w:sdtEndPr>
                                <w:rPr>
                                  <w:rStyle w:val="DefaultParagraphFont"/>
                                </w:rPr>
                              </w:sdtEndPr>
                              <w:sdtContent>
                                <w:r w:rsidR="00CD7B4D" w:rsidRPr="004F0F33">
                                  <w:rPr>
                                    <w:rStyle w:val="SectionLabelALLCAPSChar"/>
                                    <w:b/>
                                    <w:caps/>
                                  </w:rPr>
                                  <w:t>[</w:t>
                                </w:r>
                                <w:r w:rsidR="00C243F9" w:rsidRPr="004F0F33">
                                  <w:t>REMINDERS</w:t>
                                </w:r>
                                <w:r w:rsidR="00CD7B4D" w:rsidRPr="004F0F33">
                                  <w:t>]</w:t>
                                </w:r>
                              </w:sdtContent>
                            </w:sdt>
                          </w:p>
                          <w:p w14:paraId="79FB2018" w14:textId="7ECD0C23" w:rsidR="00093D12" w:rsidRPr="00D6163C" w:rsidRDefault="00673E63" w:rsidP="00F123DE">
                            <w:pPr>
                              <w:pStyle w:val="Text"/>
                            </w:pPr>
                            <w:r w:rsidRPr="00D6163C">
                              <w:t xml:space="preserve"> </w:t>
                            </w:r>
                            <w:r w:rsidR="00093D12" w:rsidRPr="00D6163C">
                              <w:t>[</w:t>
                            </w:r>
                            <w:r w:rsidR="00C56363">
                              <w:rPr>
                                <w:b/>
                              </w:rPr>
                              <w:t>NOV. 24-26] is the Miss Teen USA Pageant.</w:t>
                            </w:r>
                          </w:p>
                          <w:p w14:paraId="320B3EC4" w14:textId="3B142D0A" w:rsidR="00FA2984" w:rsidRDefault="00FA2984" w:rsidP="00F123DE">
                            <w:pPr>
                              <w:pStyle w:val="Text"/>
                            </w:pPr>
                            <w:r w:rsidRPr="00D6163C">
                              <w:t>[</w:t>
                            </w:r>
                            <w:r w:rsidR="00C56363">
                              <w:rPr>
                                <w:b/>
                              </w:rPr>
                              <w:t>Application Workshop]</w:t>
                            </w:r>
                            <w:r w:rsidRPr="00D6163C">
                              <w:t xml:space="preserve"> </w:t>
                            </w:r>
                          </w:p>
                          <w:p w14:paraId="1010BA58" w14:textId="3E073070" w:rsidR="00C56363" w:rsidRDefault="00C56363" w:rsidP="00C56363">
                            <w:pPr>
                              <w:pStyle w:val="Text"/>
                            </w:pPr>
                            <w:r>
                              <w:t>4:00pm to 6:00pm Every Wednesday at the Islander Welcome Center. Please bring the following.</w:t>
                            </w:r>
                          </w:p>
                          <w:p w14:paraId="34DA1573" w14:textId="442714E9" w:rsidR="00C56363" w:rsidRDefault="00C56363" w:rsidP="00C56363">
                            <w:pPr>
                              <w:pStyle w:val="Text"/>
                              <w:numPr>
                                <w:ilvl w:val="0"/>
                                <w:numId w:val="3"/>
                              </w:numPr>
                            </w:pPr>
                            <w:r>
                              <w:t>Updated Resume</w:t>
                            </w:r>
                          </w:p>
                          <w:p w14:paraId="2A5A0D95" w14:textId="137392D4" w:rsidR="00C56363" w:rsidRDefault="00E95C2B" w:rsidP="00C56363">
                            <w:pPr>
                              <w:pStyle w:val="Text"/>
                              <w:numPr>
                                <w:ilvl w:val="0"/>
                                <w:numId w:val="3"/>
                              </w:numPr>
                            </w:pPr>
                            <w:r>
                              <w:t xml:space="preserve">Letter(s) of recommendation </w:t>
                            </w:r>
                          </w:p>
                          <w:p w14:paraId="17359D84" w14:textId="03CB8253" w:rsidR="00DD60A4" w:rsidRPr="004F0F33" w:rsidRDefault="00E95C2B" w:rsidP="004F0F33">
                            <w:pPr>
                              <w:pStyle w:val="Text"/>
                              <w:numPr>
                                <w:ilvl w:val="0"/>
                                <w:numId w:val="3"/>
                              </w:numPr>
                            </w:pPr>
                            <w:r>
                              <w:t>Personal statement (college essay/writing sample)</w:t>
                            </w:r>
                          </w:p>
                          <w:sdt>
                            <w:sdtPr>
                              <w:rPr>
                                <w:rStyle w:val="TextChar"/>
                                <w:i w:val="0"/>
                              </w:rPr>
                              <w:id w:val="871944474"/>
                            </w:sdtPr>
                            <w:sdtEndPr>
                              <w:rPr>
                                <w:rStyle w:val="TextChar"/>
                                <w:i/>
                              </w:rPr>
                            </w:sdtEndPr>
                            <w:sdtContent>
                              <w:p w14:paraId="70633F79" w14:textId="1AC9589F" w:rsidR="00673E63" w:rsidRDefault="00F123DE" w:rsidP="00673E63">
                                <w:pPr>
                                  <w:rPr>
                                    <w:rFonts w:eastAsia="Times New Roman"/>
                                    <w:sz w:val="24"/>
                                    <w:szCs w:val="24"/>
                                  </w:rPr>
                                </w:pPr>
                                <w:r w:rsidRPr="00F123DE">
                                  <w:rPr>
                                    <w:rStyle w:val="TextChar"/>
                                  </w:rPr>
                                  <w:t xml:space="preserve">Don’t wait to apply. Time goes by faster than you think and there are absolutely no exceptions for scholarships and admissions. </w:t>
                                </w:r>
                              </w:p>
                              <w:p w14:paraId="7EE891EA" w14:textId="34570535" w:rsidR="00DD60A4" w:rsidRPr="00F123DE" w:rsidRDefault="00673E63" w:rsidP="00673E63">
                                <w:pPr>
                                  <w:pStyle w:val="Text"/>
                                  <w:rPr>
                                    <w:rStyle w:val="TextChar"/>
                                    <w:i/>
                                  </w:rPr>
                                </w:pPr>
                                <w:r>
                                  <w:rPr>
                                    <w:i w:val="0"/>
                                    <w:noProof/>
                                    <w:szCs w:val="36"/>
                                    <w:lang w:bidi="ar-SA"/>
                                  </w:rPr>
                                  <w:t xml:space="preserve"> </w:t>
                                </w:r>
                                <w:r>
                                  <w:rPr>
                                    <w:noProof/>
                                    <w:lang w:bidi="ar-SA"/>
                                  </w:rPr>
                                  <w:drawing>
                                    <wp:inline distT="0" distB="0" distL="0" distR="0" wp14:anchorId="096F8A0A" wp14:editId="207BE15E">
                                      <wp:extent cx="2995295" cy="289560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504_1046_dchcc_sm.jpg"/>
                                              <pic:cNvPicPr/>
                                            </pic:nvPicPr>
                                            <pic:blipFill>
                                              <a:blip r:embed="rId12">
                                                <a:extLst>
                                                  <a:ext uri="{28A0092B-C50C-407E-A947-70E740481C1C}">
                                                    <a14:useLocalDpi xmlns:a14="http://schemas.microsoft.com/office/drawing/2010/main" val="0"/>
                                                  </a:ext>
                                                </a:extLst>
                                              </a:blip>
                                              <a:stretch>
                                                <a:fillRect/>
                                              </a:stretch>
                                            </pic:blipFill>
                                            <pic:spPr>
                                              <a:xfrm>
                                                <a:off x="0" y="0"/>
                                                <a:ext cx="2995295" cy="289560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CF96" id="Text Box 184" o:spid="_x0000_s1032" type="#_x0000_t202" style="position:absolute;margin-left:22.9pt;margin-top:26.6pt;width:247.1pt;height:69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52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" filled="f" stroked="f">
                <v:textbox inset="0,0,0,0">
                  <w:txbxContent>
                    <w:p w14:paraId="507E60F1" w14:textId="77777777" w:rsidR="00DD60A4" w:rsidRPr="004F0F33" w:rsidRDefault="00940327" w:rsidP="004F0F33">
                      <w:pPr>
                        <w:pStyle w:val="SectionLabelALLCAPS"/>
                        <w:rPr>
                          <w:rStyle w:val="SectionLabelALLCAPSChar"/>
                          <w:b/>
                          <w:caps/>
                        </w:rPr>
                      </w:pPr>
                      <w:sdt>
                        <w:sdtPr>
                          <w:rPr>
                            <w:rStyle w:val="SectionLabelALLCAPSChar"/>
                            <w:b/>
                            <w:caps/>
                          </w:rPr>
                          <w:id w:val="867228"/>
                          <w:showingPlcHdr/>
                        </w:sdtPr>
                        <w:sdtEndPr>
                          <w:rPr>
                            <w:rStyle w:val="DefaultParagraphFont"/>
                          </w:rPr>
                        </w:sdtEndPr>
                        <w:sdtContent>
                          <w:r w:rsidR="00CD7B4D" w:rsidRPr="004F0F33">
                            <w:rPr>
                              <w:rStyle w:val="SectionLabelALLCAPSChar"/>
                              <w:b/>
                              <w:caps/>
                            </w:rPr>
                            <w:t>[</w:t>
                          </w:r>
                          <w:r w:rsidR="00C243F9" w:rsidRPr="004F0F33">
                            <w:t>REMINDERS</w:t>
                          </w:r>
                          <w:r w:rsidR="00CD7B4D" w:rsidRPr="004F0F33">
                            <w:t>]</w:t>
                          </w:r>
                        </w:sdtContent>
                      </w:sdt>
                    </w:p>
                    <w:p w14:paraId="79FB2018" w14:textId="7ECD0C23" w:rsidR="00093D12" w:rsidRPr="00D6163C" w:rsidRDefault="00673E63" w:rsidP="00F123DE">
                      <w:pPr>
                        <w:pStyle w:val="Text"/>
                      </w:pPr>
                      <w:r w:rsidRPr="00D6163C">
                        <w:t xml:space="preserve"> </w:t>
                      </w:r>
                      <w:r w:rsidR="00093D12" w:rsidRPr="00D6163C">
                        <w:t>[</w:t>
                      </w:r>
                      <w:r w:rsidR="00C56363">
                        <w:rPr>
                          <w:b/>
                        </w:rPr>
                        <w:t>NOV. 24-26] is the Miss Teen USA Pageant.</w:t>
                      </w:r>
                    </w:p>
                    <w:p w14:paraId="320B3EC4" w14:textId="3B142D0A" w:rsidR="00FA2984" w:rsidRDefault="00FA2984" w:rsidP="00F123DE">
                      <w:pPr>
                        <w:pStyle w:val="Text"/>
                      </w:pPr>
                      <w:r w:rsidRPr="00D6163C">
                        <w:t>[</w:t>
                      </w:r>
                      <w:r w:rsidR="00C56363">
                        <w:rPr>
                          <w:b/>
                        </w:rPr>
                        <w:t>Application Workshop]</w:t>
                      </w:r>
                      <w:r w:rsidRPr="00D6163C">
                        <w:t xml:space="preserve"> </w:t>
                      </w:r>
                    </w:p>
                    <w:p w14:paraId="1010BA58" w14:textId="3E073070" w:rsidR="00C56363" w:rsidRDefault="00C56363" w:rsidP="00C56363">
                      <w:pPr>
                        <w:pStyle w:val="Text"/>
                      </w:pPr>
                      <w:r>
                        <w:t>4:00pm to 6:00pm Every Wednesday at the Islander Welcome Center. Please bring the following.</w:t>
                      </w:r>
                    </w:p>
                    <w:p w14:paraId="34DA1573" w14:textId="442714E9" w:rsidR="00C56363" w:rsidRDefault="00C56363" w:rsidP="00C56363">
                      <w:pPr>
                        <w:pStyle w:val="Text"/>
                        <w:numPr>
                          <w:ilvl w:val="0"/>
                          <w:numId w:val="3"/>
                        </w:numPr>
                      </w:pPr>
                      <w:r>
                        <w:t>Updated Resume</w:t>
                      </w:r>
                    </w:p>
                    <w:p w14:paraId="2A5A0D95" w14:textId="137392D4" w:rsidR="00C56363" w:rsidRDefault="00E95C2B" w:rsidP="00C56363">
                      <w:pPr>
                        <w:pStyle w:val="Text"/>
                        <w:numPr>
                          <w:ilvl w:val="0"/>
                          <w:numId w:val="3"/>
                        </w:numPr>
                      </w:pPr>
                      <w:r>
                        <w:t xml:space="preserve">Letter(s) of recommendation </w:t>
                      </w:r>
                    </w:p>
                    <w:p w14:paraId="17359D84" w14:textId="03CB8253" w:rsidR="00DD60A4" w:rsidRPr="004F0F33" w:rsidRDefault="00E95C2B" w:rsidP="004F0F33">
                      <w:pPr>
                        <w:pStyle w:val="Text"/>
                        <w:numPr>
                          <w:ilvl w:val="0"/>
                          <w:numId w:val="3"/>
                        </w:numPr>
                      </w:pPr>
                      <w:r>
                        <w:t>Personal statement (college essay/writing sample)</w:t>
                      </w:r>
                    </w:p>
                    <w:sdt>
                      <w:sdtPr>
                        <w:rPr>
                          <w:rStyle w:val="TextChar"/>
                          <w:i w:val="0"/>
                        </w:rPr>
                        <w:id w:val="871944474"/>
                      </w:sdtPr>
                      <w:sdtEndPr>
                        <w:rPr>
                          <w:rStyle w:val="TextChar"/>
                          <w:i/>
                        </w:rPr>
                      </w:sdtEndPr>
                      <w:sdtContent>
                        <w:p w14:paraId="70633F79" w14:textId="1AC9589F" w:rsidR="00673E63" w:rsidRDefault="00F123DE" w:rsidP="00673E63">
                          <w:pPr>
                            <w:rPr>
                              <w:rFonts w:eastAsia="Times New Roman"/>
                              <w:sz w:val="24"/>
                              <w:szCs w:val="24"/>
                            </w:rPr>
                          </w:pPr>
                          <w:r w:rsidRPr="00F123DE">
                            <w:rPr>
                              <w:rStyle w:val="TextChar"/>
                            </w:rPr>
                            <w:t xml:space="preserve">Don’t wait to apply. Time goes by faster than you think and there are absolutely no exceptions for scholarships and admissions. </w:t>
                          </w:r>
                        </w:p>
                        <w:p w14:paraId="7EE891EA" w14:textId="34570535" w:rsidR="00DD60A4" w:rsidRPr="00F123DE" w:rsidRDefault="00673E63" w:rsidP="00673E63">
                          <w:pPr>
                            <w:pStyle w:val="Text"/>
                            <w:rPr>
                              <w:rStyle w:val="TextChar"/>
                              <w:i/>
                            </w:rPr>
                          </w:pPr>
                          <w:r>
                            <w:rPr>
                              <w:i w:val="0"/>
                              <w:noProof/>
                              <w:szCs w:val="36"/>
                              <w:lang w:bidi="ar-SA"/>
                            </w:rPr>
                            <w:t xml:space="preserve"> </w:t>
                          </w:r>
                          <w:r>
                            <w:rPr>
                              <w:noProof/>
                              <w:lang w:bidi="ar-SA"/>
                            </w:rPr>
                            <w:drawing>
                              <wp:inline distT="0" distB="0" distL="0" distR="0" wp14:anchorId="096F8A0A" wp14:editId="207BE15E">
                                <wp:extent cx="2995295" cy="289560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504_1046_dchcc_sm.jpg"/>
                                        <pic:cNvPicPr/>
                                      </pic:nvPicPr>
                                      <pic:blipFill>
                                        <a:blip r:embed="rId12">
                                          <a:extLst>
                                            <a:ext uri="{28A0092B-C50C-407E-A947-70E740481C1C}">
                                              <a14:useLocalDpi xmlns:a14="http://schemas.microsoft.com/office/drawing/2010/main" val="0"/>
                                            </a:ext>
                                          </a:extLst>
                                        </a:blip>
                                        <a:stretch>
                                          <a:fillRect/>
                                        </a:stretch>
                                      </pic:blipFill>
                                      <pic:spPr>
                                        <a:xfrm>
                                          <a:off x="0" y="0"/>
                                          <a:ext cx="2995295" cy="2895600"/>
                                        </a:xfrm>
                                        <a:prstGeom prst="rect">
                                          <a:avLst/>
                                        </a:prstGeom>
                                      </pic:spPr>
                                    </pic:pic>
                                  </a:graphicData>
                                </a:graphic>
                              </wp:inline>
                            </w:drawing>
                          </w:r>
                        </w:p>
                      </w:sdtContent>
                    </w:sdt>
                  </w:txbxContent>
                </v:textbox>
              </v:shape>
            </w:pict>
          </mc:Fallback>
        </mc:AlternateContent>
      </w:r>
      <w:r w:rsidR="00C25682">
        <w:rPr>
          <w:noProof/>
        </w:rPr>
        <mc:AlternateContent>
          <mc:Choice Requires="wps">
            <w:drawing>
              <wp:anchor distT="0" distB="0" distL="114300" distR="114300" simplePos="0" relativeHeight="251652094" behindDoc="0" locked="0" layoutInCell="1" allowOverlap="1" wp14:anchorId="731296E2" wp14:editId="6EBDD969">
                <wp:simplePos x="0" y="0"/>
                <wp:positionH relativeFrom="column">
                  <wp:posOffset>156210</wp:posOffset>
                </wp:positionH>
                <wp:positionV relativeFrom="paragraph">
                  <wp:posOffset>111760</wp:posOffset>
                </wp:positionV>
                <wp:extent cx="4003040" cy="9248140"/>
                <wp:effectExtent l="3175" t="0" r="6985" b="15240"/>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0 w 6035"/>
                            <a:gd name="T1" fmla="*/ 14782 h 14782"/>
                            <a:gd name="T2" fmla="*/ 5975 w 6035"/>
                            <a:gd name="T3" fmla="*/ 14782 h 14782"/>
                            <a:gd name="T4" fmla="*/ 6032 w 6035"/>
                            <a:gd name="T5" fmla="*/ 14782 h 14782"/>
                            <a:gd name="T6" fmla="*/ 6032 w 6035"/>
                            <a:gd name="T7" fmla="*/ 14767 h 14782"/>
                            <a:gd name="T8" fmla="*/ 6035 w 6035"/>
                            <a:gd name="T9" fmla="*/ 772 h 14782"/>
                            <a:gd name="T10" fmla="*/ 6035 w 6035"/>
                            <a:gd name="T11" fmla="*/ 772 h 14782"/>
                            <a:gd name="T12" fmla="*/ 6035 w 6035"/>
                            <a:gd name="T13" fmla="*/ 772 h 14782"/>
                            <a:gd name="T14" fmla="*/ 6034 w 6035"/>
                            <a:gd name="T15" fmla="*/ 733 h 14782"/>
                            <a:gd name="T16" fmla="*/ 6032 w 6035"/>
                            <a:gd name="T17" fmla="*/ 695 h 14782"/>
                            <a:gd name="T18" fmla="*/ 6028 w 6035"/>
                            <a:gd name="T19" fmla="*/ 656 h 14782"/>
                            <a:gd name="T20" fmla="*/ 6024 w 6035"/>
                            <a:gd name="T21" fmla="*/ 618 h 14782"/>
                            <a:gd name="T22" fmla="*/ 6017 w 6035"/>
                            <a:gd name="T23" fmla="*/ 582 h 14782"/>
                            <a:gd name="T24" fmla="*/ 6010 w 6035"/>
                            <a:gd name="T25" fmla="*/ 546 h 14782"/>
                            <a:gd name="T26" fmla="*/ 6002 w 6035"/>
                            <a:gd name="T27" fmla="*/ 509 h 14782"/>
                            <a:gd name="T28" fmla="*/ 5992 w 6035"/>
                            <a:gd name="T29" fmla="*/ 475 h 14782"/>
                            <a:gd name="T30" fmla="*/ 5982 w 6035"/>
                            <a:gd name="T31" fmla="*/ 441 h 14782"/>
                            <a:gd name="T32" fmla="*/ 5970 w 6035"/>
                            <a:gd name="T33" fmla="*/ 408 h 14782"/>
                            <a:gd name="T34" fmla="*/ 5958 w 6035"/>
                            <a:gd name="T35" fmla="*/ 376 h 14782"/>
                            <a:gd name="T36" fmla="*/ 5943 w 6035"/>
                            <a:gd name="T37" fmla="*/ 344 h 14782"/>
                            <a:gd name="T38" fmla="*/ 5928 w 6035"/>
                            <a:gd name="T39" fmla="*/ 315 h 14782"/>
                            <a:gd name="T40" fmla="*/ 5913 w 6035"/>
                            <a:gd name="T41" fmla="*/ 286 h 14782"/>
                            <a:gd name="T42" fmla="*/ 5896 w 6035"/>
                            <a:gd name="T43" fmla="*/ 258 h 14782"/>
                            <a:gd name="T44" fmla="*/ 5878 w 6035"/>
                            <a:gd name="T45" fmla="*/ 231 h 14782"/>
                            <a:gd name="T46" fmla="*/ 5859 w 6035"/>
                            <a:gd name="T47" fmla="*/ 205 h 14782"/>
                            <a:gd name="T48" fmla="*/ 5839 w 6035"/>
                            <a:gd name="T49" fmla="*/ 180 h 14782"/>
                            <a:gd name="T50" fmla="*/ 5819 w 6035"/>
                            <a:gd name="T51" fmla="*/ 156 h 14782"/>
                            <a:gd name="T52" fmla="*/ 5798 w 6035"/>
                            <a:gd name="T53" fmla="*/ 135 h 14782"/>
                            <a:gd name="T54" fmla="*/ 5775 w 6035"/>
                            <a:gd name="T55" fmla="*/ 114 h 14782"/>
                            <a:gd name="T56" fmla="*/ 5752 w 6035"/>
                            <a:gd name="T57" fmla="*/ 95 h 14782"/>
                            <a:gd name="T58" fmla="*/ 5728 w 6035"/>
                            <a:gd name="T59" fmla="*/ 78 h 14782"/>
                            <a:gd name="T60" fmla="*/ 5704 w 6035"/>
                            <a:gd name="T61" fmla="*/ 63 h 14782"/>
                            <a:gd name="T62" fmla="*/ 5680 w 6035"/>
                            <a:gd name="T63" fmla="*/ 49 h 14782"/>
                            <a:gd name="T64" fmla="*/ 5654 w 6035"/>
                            <a:gd name="T65" fmla="*/ 36 h 14782"/>
                            <a:gd name="T66" fmla="*/ 5641 w 6035"/>
                            <a:gd name="T67" fmla="*/ 30 h 14782"/>
                            <a:gd name="T68" fmla="*/ 5628 w 6035"/>
                            <a:gd name="T69" fmla="*/ 25 h 14782"/>
                            <a:gd name="T70" fmla="*/ 5615 w 6035"/>
                            <a:gd name="T71" fmla="*/ 20 h 14782"/>
                            <a:gd name="T72" fmla="*/ 5601 w 6035"/>
                            <a:gd name="T73" fmla="*/ 16 h 14782"/>
                            <a:gd name="T74" fmla="*/ 5588 w 6035"/>
                            <a:gd name="T75" fmla="*/ 12 h 14782"/>
                            <a:gd name="T76" fmla="*/ 5575 w 6035"/>
                            <a:gd name="T77" fmla="*/ 10 h 14782"/>
                            <a:gd name="T78" fmla="*/ 5561 w 6035"/>
                            <a:gd name="T79" fmla="*/ 6 h 14782"/>
                            <a:gd name="T80" fmla="*/ 5548 w 6035"/>
                            <a:gd name="T81" fmla="*/ 4 h 14782"/>
                            <a:gd name="T82" fmla="*/ 5533 w 6035"/>
                            <a:gd name="T83" fmla="*/ 3 h 14782"/>
                            <a:gd name="T84" fmla="*/ 5519 w 6035"/>
                            <a:gd name="T85" fmla="*/ 1 h 14782"/>
                            <a:gd name="T86" fmla="*/ 5505 w 6035"/>
                            <a:gd name="T87" fmla="*/ 0 h 14782"/>
                            <a:gd name="T88" fmla="*/ 5491 w 6035"/>
                            <a:gd name="T89" fmla="*/ 0 h 14782"/>
                            <a:gd name="T90" fmla="*/ 5491 w 6035"/>
                            <a:gd name="T91" fmla="*/ 0 h 14782"/>
                            <a:gd name="T92" fmla="*/ 5491 w 6035"/>
                            <a:gd name="T93" fmla="*/ 0 h 14782"/>
                            <a:gd name="T94" fmla="*/ 35 w 6035"/>
                            <a:gd name="T95" fmla="*/ 0 h 14782"/>
                            <a:gd name="T96" fmla="*/ 0 w 6035"/>
                            <a:gd name="T97" fmla="*/ 0 h 14782"/>
                            <a:gd name="T98" fmla="*/ 0 w 6035"/>
                            <a:gd name="T99" fmla="*/ 77 h 14782"/>
                            <a:gd name="T100" fmla="*/ 35 w 6035"/>
                            <a:gd name="T101" fmla="*/ 77 h 14782"/>
                            <a:gd name="T102" fmla="*/ 5491 w 6035"/>
                            <a:gd name="T103" fmla="*/ 77 h 14782"/>
                            <a:gd name="T104" fmla="*/ 5491 w 6035"/>
                            <a:gd name="T105" fmla="*/ 77 h 14782"/>
                            <a:gd name="T106" fmla="*/ 5491 w 6035"/>
                            <a:gd name="T107" fmla="*/ 77 h 14782"/>
                            <a:gd name="T108" fmla="*/ 5515 w 6035"/>
                            <a:gd name="T109" fmla="*/ 78 h 14782"/>
                            <a:gd name="T110" fmla="*/ 5539 w 6035"/>
                            <a:gd name="T111" fmla="*/ 80 h 14782"/>
                            <a:gd name="T112" fmla="*/ 5562 w 6035"/>
                            <a:gd name="T113" fmla="*/ 84 h 14782"/>
                            <a:gd name="T114" fmla="*/ 5585 w 6035"/>
                            <a:gd name="T115" fmla="*/ 91 h 14782"/>
                            <a:gd name="T116" fmla="*/ 5607 w 6035"/>
                            <a:gd name="T117" fmla="*/ 98 h 14782"/>
                            <a:gd name="T118" fmla="*/ 5629 w 6035"/>
                            <a:gd name="T119" fmla="*/ 107 h 14782"/>
                            <a:gd name="T120" fmla="*/ 5652 w 6035"/>
                            <a:gd name="T121" fmla="*/ 119 h 14782"/>
                            <a:gd name="T122" fmla="*/ 5673 w 6035"/>
                            <a:gd name="T123" fmla="*/ 131 h 14782"/>
                            <a:gd name="T124" fmla="*/ 5693 w 6035"/>
                            <a:gd name="T125" fmla="*/ 143 h 14782"/>
                            <a:gd name="T126" fmla="*/ 5714 w 6035"/>
                            <a:gd name="T127" fmla="*/ 160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35" h="14782">
                              <a:moveTo>
                                <a:pt x="5970" y="14782"/>
                              </a:moveTo>
                              <a:lnTo>
                                <a:pt x="5975" y="14782"/>
                              </a:lnTo>
                              <a:lnTo>
                                <a:pt x="6032" y="14782"/>
                              </a:lnTo>
                              <a:lnTo>
                                <a:pt x="6032" y="14767"/>
                              </a:lnTo>
                              <a:lnTo>
                                <a:pt x="6035" y="772"/>
                              </a:lnTo>
                              <a:lnTo>
                                <a:pt x="6035" y="772"/>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5491" y="0"/>
                              </a:lnTo>
                              <a:lnTo>
                                <a:pt x="5491" y="0"/>
                              </a:lnTo>
                              <a:lnTo>
                                <a:pt x="35" y="0"/>
                              </a:lnTo>
                              <a:lnTo>
                                <a:pt x="0" y="0"/>
                              </a:lnTo>
                              <a:lnTo>
                                <a:pt x="0" y="77"/>
                              </a:lnTo>
                              <a:lnTo>
                                <a:pt x="35" y="77"/>
                              </a:lnTo>
                              <a:lnTo>
                                <a:pt x="5491" y="77"/>
                              </a:lnTo>
                              <a:lnTo>
                                <a:pt x="5491"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65" y="772"/>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95EC5" id="Freeform 141" o:spid="_x0000_s1026" style="position:absolute;margin-left:12.3pt;margin-top:8.8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" path="m5970,14782r5,l6032,14782r,-15l6035,772r,l6035,772r-1,-39l6032,695r-4,-39l6024,618r-7,-36l6010,546r-8,-37l5992,475r-10,-34l5970,408r-12,-32l5943,344r-15,-29l5913,286r-17,-28l5878,231r-19,-26l5839,180r-20,-24l5798,135r-23,-21l5752,95,5728,78,5704,63,5680,49,5654,36r-13,-6l5628,25r-13,-5l5601,16r-13,-4l5575,10,5561,6,5548,4,5533,3,5519,1,5505,r-14,l5491,r,l35,,,,,77r35,l5491,77r,l5491,77r24,1l5539,80r23,4l5585,91r22,7l5629,107r23,12l5673,131r20,12l5714,160r20,15l5752,194r19,19l5789,233r17,22l5823,276r15,25l5854,327r14,26l5881,381r13,28l5906,438r11,30l5926,500r9,32l5942,564r8,34l5954,631r5,35l5962,701r2,36l5965,772r,l5965,772r5,14010xe" fillcolor="#fabf8f [1945]" stroked="f">
                <v:fill opacity="37265f"/>
                <v:path arrowok="t" o:connecttype="custom" o:connectlocs="3959925,9248140;3963242,9248140;4001050,9248140;4001050,9238755;4003040,482990;4003040,482990;4003040,482990;4002377,458591;4001050,434816;3998397,410417;3995744,386643;3991101,364120;3986457,341597;3981151,318448;3974518,297177;3967885,275905;3959925,255259;3951966,235239;3942016,215219;3932066,197075;3922117,178932;3910841,161414;3898901,144522;3886298,128255;3873032,112614;3859766,97599;3845837,84461;3830581,71322;3815325,59435;3799406,48800;3783486,39415;3767567,30656;3750321,22523;3741698,18769;3733075,15641;3724452,12513;3715166,10010;3706543,7508;3697920,6256;3688634,3754;3680011,2503;3670061,1877;3660775,626;3651489,0;3642203,0;3642203,0;3642203,0;23216,0;0,0;0,48174;23216,48174;3642203,48174;3642203,48174;3642203,48174;3658122,48800;3674041,50051;3689297,52553;3704553,56933;3719146,61312;3733739,66943;3748995,74451;3762924,81958;3776190,89466;3790119,100102" o:connectangles="0,0,0,0,0,0,0,0,0,0,0,0,0,0,0,0,0,0,0,0,0,0,0,0,0,0,0,0,0,0,0,0,0,0,0,0,0,0,0,0,0,0,0,0,0,0,0,0,0,0,0,0,0,0,0,0,0,0,0,0,0,0,0,0"/>
              </v:shape>
            </w:pict>
          </mc:Fallback>
        </mc:AlternateContent>
      </w:r>
      <w:r w:rsidR="00F123DE">
        <w:rPr>
          <w:noProof/>
        </w:rPr>
        <mc:AlternateContent>
          <mc:Choice Requires="wps">
            <w:drawing>
              <wp:anchor distT="0" distB="0" distL="114300" distR="114300" simplePos="0" relativeHeight="251711488" behindDoc="0" locked="0" layoutInCell="1" allowOverlap="1" wp14:anchorId="2E1ABCC9" wp14:editId="72D71090">
                <wp:simplePos x="0" y="0"/>
                <wp:positionH relativeFrom="column">
                  <wp:posOffset>4206240</wp:posOffset>
                </wp:positionH>
                <wp:positionV relativeFrom="paragraph">
                  <wp:posOffset>1602105</wp:posOffset>
                </wp:positionV>
                <wp:extent cx="2957830" cy="5965825"/>
                <wp:effectExtent l="0" t="0" r="0" b="0"/>
                <wp:wrapNone/>
                <wp:docPr id="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31B6" w14:textId="77777777" w:rsidR="00DD60A4" w:rsidRDefault="00940327">
                            <w:sdt>
                              <w:sdtPr>
                                <w:id w:val="867295"/>
                                <w:picture/>
                              </w:sdtPr>
                              <w:sdtEndPr/>
                              <w:sdtContent>
                                <w:r w:rsidR="00F123DE">
                                  <w:rPr>
                                    <w:noProof/>
                                  </w:rPr>
                                  <w:drawing>
                                    <wp:inline distT="0" distB="0" distL="0" distR="0" wp14:anchorId="488CED9C" wp14:editId="61844AD1">
                                      <wp:extent cx="2774950" cy="1640840"/>
                                      <wp:effectExtent l="0" t="0" r="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orld cap.jpg"/>
                                              <pic:cNvPicPr/>
                                            </pic:nvPicPr>
                                            <pic:blipFill>
                                              <a:blip r:embed="rId13">
                                                <a:extLst>
                                                  <a:ext uri="{28A0092B-C50C-407E-A947-70E740481C1C}">
                                                    <a14:useLocalDpi xmlns:a14="http://schemas.microsoft.com/office/drawing/2010/main" val="0"/>
                                                  </a:ext>
                                                </a:extLst>
                                              </a:blip>
                                              <a:stretch>
                                                <a:fillRect/>
                                              </a:stretch>
                                            </pic:blipFill>
                                            <pic:spPr>
                                              <a:xfrm>
                                                <a:off x="0" y="0"/>
                                                <a:ext cx="2774950" cy="1640840"/>
                                              </a:xfrm>
                                              <a:prstGeom prst="rect">
                                                <a:avLst/>
                                              </a:prstGeom>
                                            </pic:spPr>
                                          </pic:pic>
                                        </a:graphicData>
                                      </a:graphic>
                                    </wp:inline>
                                  </w:drawing>
                                </w:r>
                              </w:sdtContent>
                            </w:sdt>
                          </w:p>
                          <w:sdt>
                            <w:sdtPr>
                              <w:rPr>
                                <w:rStyle w:val="PhotocaptionChar"/>
                                <w:b w:val="0"/>
                                <w:i w:val="0"/>
                              </w:rPr>
                              <w:id w:val="871944565"/>
                            </w:sdtPr>
                            <w:sdtEndPr>
                              <w:rPr>
                                <w:rStyle w:val="DefaultParagraphFont"/>
                                <w:b/>
                                <w:i/>
                              </w:rPr>
                            </w:sdtEndPr>
                            <w:sdtContent>
                              <w:p w14:paraId="1885E5FE" w14:textId="2639C310" w:rsidR="00D268BC" w:rsidRPr="00D268BC" w:rsidRDefault="00FF29EA" w:rsidP="00D268BC">
                                <w:pPr>
                                  <w:rPr>
                                    <w:b/>
                                    <w:i/>
                                    <w:sz w:val="21"/>
                                    <w:szCs w:val="24"/>
                                    <w:lang w:bidi="en-US"/>
                                  </w:rPr>
                                </w:pPr>
                                <w:r w:rsidRPr="00FF29EA">
                                  <w:rPr>
                                    <w:rStyle w:val="PhotocaptionChar"/>
                                    <w:b w:val="0"/>
                                    <w:i w:val="0"/>
                                    <w:sz w:val="24"/>
                                  </w:rPr>
                                  <w:t xml:space="preserve"> “</w:t>
                                </w:r>
                                <w:r>
                                  <w:rPr>
                                    <w:rFonts w:ascii="Helvetica Neue" w:eastAsia="Times New Roman" w:hAnsi="Helvetica Neue" w:cs="Times New Roman"/>
                                    <w:b/>
                                    <w:i/>
                                    <w:color w:val="333333"/>
                                    <w:sz w:val="32"/>
                                    <w:szCs w:val="21"/>
                                    <w:shd w:val="clear" w:color="auto" w:fill="FFFFFF"/>
                                  </w:rPr>
                                  <w:t>Education is the most powerful weapon which we can use to change the world”</w:t>
                                </w:r>
                                <w:r w:rsidR="00D268BC" w:rsidRPr="00D268BC">
                                  <w:rPr>
                                    <w:rFonts w:ascii="Helvetica Neue" w:eastAsia="Times New Roman" w:hAnsi="Helvetica Neue" w:cs="Times New Roman"/>
                                    <w:b/>
                                    <w:i/>
                                    <w:color w:val="333333"/>
                                    <w:sz w:val="32"/>
                                    <w:szCs w:val="21"/>
                                    <w:shd w:val="clear" w:color="auto" w:fill="FFFFFF"/>
                                  </w:rPr>
                                  <w:t>. </w:t>
                                </w:r>
                              </w:p>
                              <w:p w14:paraId="63D4F0B4" w14:textId="1E31E40E" w:rsidR="00D268BC" w:rsidRPr="00D268BC" w:rsidRDefault="00D268BC" w:rsidP="00D268BC">
                                <w:pPr>
                                  <w:ind w:left="360"/>
                                  <w:rPr>
                                    <w:b/>
                                    <w:i/>
                                    <w:sz w:val="20"/>
                                    <w:szCs w:val="24"/>
                                    <w:lang w:bidi="en-US"/>
                                  </w:rPr>
                                </w:pPr>
                                <w:r>
                                  <w:rPr>
                                    <w:b/>
                                    <w:i/>
                                    <w:sz w:val="24"/>
                                    <w:szCs w:val="24"/>
                                    <w:lang w:bidi="en-US"/>
                                  </w:rPr>
                                  <w:t>-</w:t>
                                </w:r>
                                <w:r w:rsidR="00FF29EA">
                                  <w:rPr>
                                    <w:b/>
                                    <w:i/>
                                    <w:sz w:val="28"/>
                                    <w:szCs w:val="24"/>
                                    <w:lang w:bidi="en-US"/>
                                  </w:rPr>
                                  <w:t>Nelson Mandela</w:t>
                                </w:r>
                                <w:r w:rsidR="00FF29EA" w:rsidRPr="00D268BC">
                                  <w:rPr>
                                    <w:b/>
                                    <w:i/>
                                    <w:sz w:val="20"/>
                                    <w:szCs w:val="24"/>
                                    <w:lang w:bidi="en-US"/>
                                  </w:rPr>
                                  <w:t xml:space="preserve"> </w:t>
                                </w:r>
                                <w:r w:rsidRPr="00D268BC">
                                  <w:rPr>
                                    <w:b/>
                                    <w:i/>
                                    <w:sz w:val="20"/>
                                    <w:szCs w:val="24"/>
                                    <w:lang w:bidi="en-US"/>
                                  </w:rPr>
                                  <w:br/>
                                </w:r>
                              </w:p>
                              <w:p w14:paraId="7B230267" w14:textId="118CCEEE" w:rsidR="00DD60A4" w:rsidRDefault="00940327">
                                <w:pPr>
                                  <w:pStyle w:val="Photocaption"/>
                                </w:pPr>
                              </w:p>
                            </w:sdtContent>
                          </w:sdt>
                          <w:p w14:paraId="09202188" w14:textId="0E650951" w:rsidR="00DD60A4" w:rsidRDefault="00DD60A4" w:rsidP="00D268BC">
                            <w:pPr>
                              <w:pStyle w:val="TextRightAligned"/>
                              <w:rPr>
                                <w:rStyle w:val="TextRightAlignedChar"/>
                              </w:rPr>
                            </w:pPr>
                          </w:p>
                          <w:p w14:paraId="30B3187A" w14:textId="77777777" w:rsidR="00DD60A4" w:rsidRDefault="00DD60A4">
                            <w:pPr>
                              <w:pStyle w:val="TextRightAligned"/>
                              <w:rPr>
                                <w:rStyle w:val="TextRightAlignedChar"/>
                              </w:rPr>
                            </w:pPr>
                          </w:p>
                          <w:p w14:paraId="61BED164" w14:textId="77777777" w:rsidR="00F123DE" w:rsidRDefault="00F123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BCC9" id="Text Box 183" o:spid="_x0000_s1033" type="#_x0000_t202" style="position:absolute;margin-left:331.2pt;margin-top:126.15pt;width:232.9pt;height:4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qz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" filled="f" stroked="f">
                <v:textbox>
                  <w:txbxContent>
                    <w:p w14:paraId="21BE31B6" w14:textId="77777777" w:rsidR="00DD60A4" w:rsidRDefault="00940327">
                      <w:sdt>
                        <w:sdtPr>
                          <w:id w:val="867295"/>
                          <w:picture/>
                        </w:sdtPr>
                        <w:sdtEndPr/>
                        <w:sdtContent>
                          <w:r w:rsidR="00F123DE">
                            <w:rPr>
                              <w:noProof/>
                            </w:rPr>
                            <w:drawing>
                              <wp:inline distT="0" distB="0" distL="0" distR="0" wp14:anchorId="488CED9C" wp14:editId="61844AD1">
                                <wp:extent cx="2774950" cy="1640840"/>
                                <wp:effectExtent l="0" t="0" r="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orld cap.jpg"/>
                                        <pic:cNvPicPr/>
                                      </pic:nvPicPr>
                                      <pic:blipFill>
                                        <a:blip r:embed="rId13">
                                          <a:extLst>
                                            <a:ext uri="{28A0092B-C50C-407E-A947-70E740481C1C}">
                                              <a14:useLocalDpi xmlns:a14="http://schemas.microsoft.com/office/drawing/2010/main" val="0"/>
                                            </a:ext>
                                          </a:extLst>
                                        </a:blip>
                                        <a:stretch>
                                          <a:fillRect/>
                                        </a:stretch>
                                      </pic:blipFill>
                                      <pic:spPr>
                                        <a:xfrm>
                                          <a:off x="0" y="0"/>
                                          <a:ext cx="2774950" cy="1640840"/>
                                        </a:xfrm>
                                        <a:prstGeom prst="rect">
                                          <a:avLst/>
                                        </a:prstGeom>
                                      </pic:spPr>
                                    </pic:pic>
                                  </a:graphicData>
                                </a:graphic>
                              </wp:inline>
                            </w:drawing>
                          </w:r>
                        </w:sdtContent>
                      </w:sdt>
                    </w:p>
                    <w:sdt>
                      <w:sdtPr>
                        <w:rPr>
                          <w:rStyle w:val="PhotocaptionChar"/>
                          <w:b w:val="0"/>
                          <w:i w:val="0"/>
                        </w:rPr>
                        <w:id w:val="871944565"/>
                      </w:sdtPr>
                      <w:sdtEndPr>
                        <w:rPr>
                          <w:rStyle w:val="DefaultParagraphFont"/>
                          <w:b/>
                          <w:i/>
                        </w:rPr>
                      </w:sdtEndPr>
                      <w:sdtContent>
                        <w:p w14:paraId="1885E5FE" w14:textId="2639C310" w:rsidR="00D268BC" w:rsidRPr="00D268BC" w:rsidRDefault="00FF29EA" w:rsidP="00D268BC">
                          <w:pPr>
                            <w:rPr>
                              <w:b/>
                              <w:i/>
                              <w:sz w:val="21"/>
                              <w:szCs w:val="24"/>
                              <w:lang w:bidi="en-US"/>
                            </w:rPr>
                          </w:pPr>
                          <w:r w:rsidRPr="00FF29EA">
                            <w:rPr>
                              <w:rStyle w:val="PhotocaptionChar"/>
                              <w:b w:val="0"/>
                              <w:i w:val="0"/>
                              <w:sz w:val="24"/>
                            </w:rPr>
                            <w:t xml:space="preserve"> “</w:t>
                          </w:r>
                          <w:r>
                            <w:rPr>
                              <w:rFonts w:ascii="Helvetica Neue" w:eastAsia="Times New Roman" w:hAnsi="Helvetica Neue" w:cs="Times New Roman"/>
                              <w:b/>
                              <w:i/>
                              <w:color w:val="333333"/>
                              <w:sz w:val="32"/>
                              <w:szCs w:val="21"/>
                              <w:shd w:val="clear" w:color="auto" w:fill="FFFFFF"/>
                            </w:rPr>
                            <w:t>Education is the most powerful weapon which we can use to change the world”</w:t>
                          </w:r>
                          <w:r w:rsidR="00D268BC" w:rsidRPr="00D268BC">
                            <w:rPr>
                              <w:rFonts w:ascii="Helvetica Neue" w:eastAsia="Times New Roman" w:hAnsi="Helvetica Neue" w:cs="Times New Roman"/>
                              <w:b/>
                              <w:i/>
                              <w:color w:val="333333"/>
                              <w:sz w:val="32"/>
                              <w:szCs w:val="21"/>
                              <w:shd w:val="clear" w:color="auto" w:fill="FFFFFF"/>
                            </w:rPr>
                            <w:t>. </w:t>
                          </w:r>
                        </w:p>
                        <w:p w14:paraId="63D4F0B4" w14:textId="1E31E40E" w:rsidR="00D268BC" w:rsidRPr="00D268BC" w:rsidRDefault="00D268BC" w:rsidP="00D268BC">
                          <w:pPr>
                            <w:ind w:left="360"/>
                            <w:rPr>
                              <w:b/>
                              <w:i/>
                              <w:sz w:val="20"/>
                              <w:szCs w:val="24"/>
                              <w:lang w:bidi="en-US"/>
                            </w:rPr>
                          </w:pPr>
                          <w:r>
                            <w:rPr>
                              <w:b/>
                              <w:i/>
                              <w:sz w:val="24"/>
                              <w:szCs w:val="24"/>
                              <w:lang w:bidi="en-US"/>
                            </w:rPr>
                            <w:t>-</w:t>
                          </w:r>
                          <w:r w:rsidR="00FF29EA">
                            <w:rPr>
                              <w:b/>
                              <w:i/>
                              <w:sz w:val="28"/>
                              <w:szCs w:val="24"/>
                              <w:lang w:bidi="en-US"/>
                            </w:rPr>
                            <w:t>Nelson Mandela</w:t>
                          </w:r>
                          <w:r w:rsidR="00FF29EA" w:rsidRPr="00D268BC">
                            <w:rPr>
                              <w:b/>
                              <w:i/>
                              <w:sz w:val="20"/>
                              <w:szCs w:val="24"/>
                              <w:lang w:bidi="en-US"/>
                            </w:rPr>
                            <w:t xml:space="preserve"> </w:t>
                          </w:r>
                          <w:r w:rsidRPr="00D268BC">
                            <w:rPr>
                              <w:b/>
                              <w:i/>
                              <w:sz w:val="20"/>
                              <w:szCs w:val="24"/>
                              <w:lang w:bidi="en-US"/>
                            </w:rPr>
                            <w:br/>
                          </w:r>
                        </w:p>
                        <w:p w14:paraId="7B230267" w14:textId="118CCEEE" w:rsidR="00DD60A4" w:rsidRDefault="00940327">
                          <w:pPr>
                            <w:pStyle w:val="Photocaption"/>
                          </w:pPr>
                        </w:p>
                      </w:sdtContent>
                    </w:sdt>
                    <w:p w14:paraId="09202188" w14:textId="0E650951" w:rsidR="00DD60A4" w:rsidRDefault="00DD60A4" w:rsidP="00D268BC">
                      <w:pPr>
                        <w:pStyle w:val="TextRightAligned"/>
                        <w:rPr>
                          <w:rStyle w:val="TextRightAlignedChar"/>
                        </w:rPr>
                      </w:pPr>
                    </w:p>
                    <w:p w14:paraId="30B3187A" w14:textId="77777777" w:rsidR="00DD60A4" w:rsidRDefault="00DD60A4">
                      <w:pPr>
                        <w:pStyle w:val="TextRightAligned"/>
                        <w:rPr>
                          <w:rStyle w:val="TextRightAlignedChar"/>
                        </w:rPr>
                      </w:pPr>
                    </w:p>
                    <w:p w14:paraId="61BED164" w14:textId="77777777" w:rsidR="00F123DE" w:rsidRDefault="00F123DE"/>
                  </w:txbxContent>
                </v:textbox>
              </v:shape>
            </w:pict>
          </mc:Fallback>
        </mc:AlternateContent>
      </w:r>
      <w:r w:rsidR="004425F0">
        <w:rPr>
          <w:noProof/>
        </w:rPr>
        <mc:AlternateContent>
          <mc:Choice Requires="wpg">
            <w:drawing>
              <wp:anchor distT="0" distB="0" distL="114300" distR="114300" simplePos="0" relativeHeight="251709440" behindDoc="1" locked="0" layoutInCell="1" allowOverlap="1" wp14:anchorId="508D2F77" wp14:editId="5362CFB5">
                <wp:simplePos x="0" y="0"/>
                <wp:positionH relativeFrom="column">
                  <wp:posOffset>5242560</wp:posOffset>
                </wp:positionH>
                <wp:positionV relativeFrom="paragraph">
                  <wp:posOffset>7947025</wp:posOffset>
                </wp:positionV>
                <wp:extent cx="1886585" cy="1447165"/>
                <wp:effectExtent l="86360" t="111125" r="71755" b="105410"/>
                <wp:wrapNone/>
                <wp:docPr id="2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4" name="Freeform 146"/>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2DBA863" id="Group 145" o:spid="_x0000_s1026" style="position:absolute;margin-left:412.8pt;margin-top:625.75pt;width:148.55pt;height:113.95pt;rotation:-471108fd;z-index:-251607040"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">
                <v:shape id="Freeform 146"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1bRxQAA&#10;ANsAAAAPAAAAZHJzL2Rvd25yZXYueG1sRI/RasJAFETfBf9huULf6kaRoqkbCbZC64O02g+4ZK9J&#10;SPZuzK5J7Nd3hYKPw8ycYdabwdSio9aVlhXMphEI4szqknMFP6fd8xKE88gaa8uk4EYONsl4tMZY&#10;256/qTv6XAQIuxgVFN43sZQuK8igm9qGOHhn2xr0Qba51C32AW5qOY+iF2mw5LBQYEPbgrLqeDUK&#10;9pff/a3D6v1zsKvl15tP08WhV+ppMqSvIDwN/hH+b39oBfMF3L+EHyC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vVtHFAAAA2wAAAA8AAAAAAAAAAAAAAAAAlwIAAGRycy9k&#10;b3ducmV2LnhtbFBLBQYAAAAABAAEAPUAAACJAw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e36c0a [2409]"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 147"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 148"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8HQwgAA&#10;ANsAAAAPAAAAZHJzL2Rvd25yZXYueG1sRI/BasMwEETvhfyD2EAuJpHjQyhulGCCA4Gcmrb3xdrY&#10;JtZKWIrl/n1VKPQ4zMwbZn+czSAmGn1vWcF2k4MgbqzuuVXw+XFev4LwAVnjYJkUfJOH42HxssdS&#10;28jvNN1CKxKEfYkKuhBcKaVvOjLoN9YRJ+9uR4MhybGVesSY4GaQRZ7vpMGe00KHjk4dNY/b0yio&#10;49VlU3XZ1qHKMu+aWHzVUanVcq7eQASaw3/4r33RCood/H5JP0Ae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HwdDCAAAA2wAAAA8AAAAAAAAAAAAAAAAAlwIAAGRycy9kb3du&#10;cmV2LnhtbFBLBQYAAAAABAAEAPUAAACGAw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e36c0a [2409]"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 149"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150"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5F7AwAAA&#10;ANsAAAAPAAAAZHJzL2Rvd25yZXYueG1sRE/Pa8IwFL4L+x/CG+xm0zkZUhtljBV78WA3PT+bZ1ts&#10;XkITbfffLwdhx4/vd76dTC/uNPjOsoLXJAVBXFvdcaPg57uYr0D4gKyxt0wKfsnDdvM0yzHTduQD&#10;3avQiBjCPkMFbQguk9LXLRn0iXXEkbvYwWCIcGikHnCM4aaXizR9lwY7jg0tOvpsqb5WN6OgctPX&#10;WdZ98VYdi3IfjqflzhmlXp6njzWIQFP4Fz/cpVawiGPjl/gD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5F7AwAAAANsAAAAPAAAAAAAAAAAAAAAAAJcCAABkcnMvZG93bnJl&#10;di54bWxQSwUGAAAAAAQABAD1AAAAhAM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OsFxAAA&#10;ANsAAAAPAAAAZHJzL2Rvd25yZXYueG1sRI/NasMwEITvgb6D2EJviVwfSupaNsHQJIde6gZ6Xaz1&#10;T2ytjKU49ttXhUKPw8x8w6T5YgYx0+Q6ywqedxEI4srqjhsFl6/37R6E88gaB8ukYCUHefawSTHR&#10;9s6fNJe+EQHCLkEFrfdjIqWrWjLodnYkDl5tJ4M+yKmResJ7gJtBxlH0Ig12HBZaHKloqerLm1Fw&#10;Krk4Nn28fn8sp+utrstqL1elnh6XwxsIT4v/D/+1z1pB/Aq/X8IP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zrBcQAAADbAAAADwAAAAAAAAAAAAAAAACXAgAAZHJzL2Rv&#10;d25yZXYueG1sUEsFBgAAAAAEAAQA9QAAAIgDA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LvIwQAA&#10;ANsAAAAPAAAAZHJzL2Rvd25yZXYueG1sRE/LisIwFN0P+A/hCu7GVAUZq1HEYUDQgfGB62tz+9Dm&#10;pjSprX9vFgMuD+e9WHWmFA+qXWFZwWgYgSBOrC44U3A+/Xx+gXAeWWNpmRQ8ycFq2ftYYKxtywd6&#10;HH0mQgi7GBXk3lexlC7JyaAb2oo4cKmtDfoA60zqGtsQbko5jqKpNFhwaMixok1Oyf3YGAXNbDdO&#10;rxezb6by+j27VX+/6bNVatDv1nMQnjr/Fv+7t1rBJ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i7yMEAAADbAAAADwAAAAAAAAAAAAAAAACXAgAAZHJzL2Rvd25y&#10;ZXYueG1sUEsFBgAAAAAEAAQA9QAAAIUDA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e36c0a [2409]"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 153"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EBVwgAA&#10;ANsAAAAPAAAAZHJzL2Rvd25yZXYueG1sRI9Bi8IwFITvwv6H8Bb2ImtaRXGrURZF9ODF6g94NM+m&#10;2LyUJlu7/94IgsdhZr5hluve1qKj1leOFaSjBARx4XTFpYLLefc9B+EDssbaMSn4Jw/r1cdgiZl2&#10;dz5Rl4dSRAj7DBWYEJpMSl8YsuhHriGO3tW1FkOUbSl1i/cIt7UcJ8lMWqw4LhhsaGOouOV/VsFx&#10;WJmk3KZ7mubu1s1/zPicnpT6+ux/FyAC9eEdfrUPWsEkheeX+AP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4QFXCAAAA2wAAAA8AAAAAAAAAAAAAAAAAlwIAAGRycy9kb3du&#10;cmV2LnhtbFBLBQYAAAAABAAEAPUAAACGAw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e36c0a [2409]"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 154"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AMMwwAA&#10;ANsAAAAPAAAAZHJzL2Rvd25yZXYueG1sRI9Ba8JAFITvBf/D8oTe6saUFomuIoq0UCg0evH2yD6T&#10;YN7bmN1o+u+7BcHjMDPfMIvVwI26UudrJwamkwQUSeFsLaWBw373MgPlA4rFxgkZ+CUPq+XoaYGZ&#10;dTf5oWseShUh4jM0UIXQZlr7oiJGP3EtSfROrmMMUXalth3eIpwbnSbJu2asJS5U2NKmouKc92yA&#10;88v2eEH8SPu3lndfvO+/7daY5/GwnoMKNIRH+N7+tAZeU/j/En+AX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kAMMwwAAANsAAAAPAAAAAAAAAAAAAAAAAJcCAABkcnMvZG93&#10;bnJldi54bWxQSwUGAAAAAAQABAD1AAAAhw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i6DwwAA&#10;ANsAAAAPAAAAZHJzL2Rvd25yZXYueG1sRI9Ba8JAFITvgv9heYI33ViLlOgmiNCSHnqo9gc8s89k&#10;Mfs27G5j7K/vFgoeh5n5htmVo+3EQD4YxwpWywwEce204UbB1+l18QIiRGSNnWNScKcAZTGd7DDX&#10;7safNBxjIxKEQ44K2hj7XMpQt2QxLF1PnLyL8xZjkr6R2uMtwW0nn7JsIy0aTgst9nRoqb4ev62C&#10;3sT98PP2ofndVCNVzmen57NS89m434KINMZH+L9daQXrNfx9ST9AF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vi6D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4425F0">
        <w:rPr>
          <w:noProof/>
        </w:rPr>
        <mc:AlternateContent>
          <mc:Choice Requires="wps">
            <w:drawing>
              <wp:anchor distT="0" distB="0" distL="114300" distR="114300" simplePos="0" relativeHeight="251655166" behindDoc="1" locked="0" layoutInCell="1" allowOverlap="1" wp14:anchorId="10C726AD" wp14:editId="43237F1C">
                <wp:simplePos x="0" y="0"/>
                <wp:positionH relativeFrom="column">
                  <wp:posOffset>3854450</wp:posOffset>
                </wp:positionH>
                <wp:positionV relativeFrom="paragraph">
                  <wp:posOffset>1010285</wp:posOffset>
                </wp:positionV>
                <wp:extent cx="3395345" cy="8509635"/>
                <wp:effectExtent l="0" t="0" r="14605" b="17780"/>
                <wp:wrapNone/>
                <wp:docPr id="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C8FA6E"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color="#c2d69b [1942]" stroked="f">
                <v:fill color2="#c2d69b [1942]" rotate="t" angle="-135" focus="100%" type="gradient"/>
                <v:path arrowok="t" o:connecttype="custom" o:connectlocs="2990750,0;3011484,1364;3031658,2729;3052392,6822;3072005,11597;3092179,18419;3110672,25923;3129725,35474;3147657,45707;3166149,57304;3183521,70948;3199772,84592;3217144,98918;3232835,115290;3247965,132345;3262535,150764;3277105,169865;3289993,189649;3302882,210797;3314650,233309;3325858,255139;3337065,279016;3346032,303574;3354998,328133;3363964,353374;3371249,379980;3376852,407267;3382456,434555;3387500,462525;3390862,490494;3393664,519146;3394785,548481;3395345,577815;3395345,7931820;3394785,7961837;3393664,7990489;3390862,8019141;3387500,8047793;3382456,8075762;3376852,8103050;3371249,8129655;3363964,8156943;3354998,8182184;3346032,8206743;3337065,8230619;3325858,8253814;3314650,8277008;3302882,8298838;3289993,8319304;3277105,8340452;3262535,8359553;3247965,8377972;3232835,8394345;3217144,8410717;3199772,8425726;3183521,8439369;3166149,8452331;3147657,8463928;3129725,8474843;3110672,8483712;3092179,8491898;3072005,8498038;3052392,8502813;3031658,8506906" o:connectangles="0,0,0,0,0,0,0,0,0,0,0,0,0,0,0,0,0,0,0,0,0,0,0,0,0,0,0,0,0,0,0,0,0,0,0,0,0,0,0,0,0,0,0,0,0,0,0,0,0,0,0,0,0,0,0,0,0,0,0,0,0,0,0,0"/>
              </v:shape>
            </w:pict>
          </mc:Fallback>
        </mc:AlternateContent>
      </w:r>
      <w:r w:rsidR="004425F0">
        <w:rPr>
          <w:noProof/>
        </w:rPr>
        <mc:AlternateContent>
          <mc:Choice Requires="wps">
            <w:drawing>
              <wp:anchor distT="0" distB="0" distL="114300" distR="114300" simplePos="0" relativeHeight="251654142" behindDoc="0" locked="0" layoutInCell="1" allowOverlap="1" wp14:anchorId="43D01ADB" wp14:editId="21A31A8D">
                <wp:simplePos x="0" y="0"/>
                <wp:positionH relativeFrom="column">
                  <wp:posOffset>3655060</wp:posOffset>
                </wp:positionH>
                <wp:positionV relativeFrom="paragraph">
                  <wp:posOffset>868045</wp:posOffset>
                </wp:positionV>
                <wp:extent cx="3601720" cy="8662670"/>
                <wp:effectExtent l="0" t="4445" r="7620" b="6985"/>
                <wp:wrapNone/>
                <wp:docPr id="7"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3D12A8B"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b2a1c7 [1943]" stroked="f">
                <v:fill color2="#b2a1c7 [1943]" o:opacity2="36044f" rotate="t" angle="-45" focus="100%" type="gradient"/>
                <v:path arrowok="t" o:connecttype="custom" o:connectlocs="20557,51890;16352,51890;12615,50121;8877,47173;6074,44224;3270,40686;1402,35969;467,31842;0,25945;467,21228;1402,15921;3270,11793;6074,7666;8877,4717;12615,2948;16352,590;20557,0;3180764,0;3180764,0;3180764,590;3191510,590;3202256,1179;3213001,2359;3223747,4128;3234026,5307;3244772,7666;3255050,10024;3265329,12972;3275608,15921;3285886,19459;3296165,23586;3305976,27714;3315788,32431;3325599,37148;3334943,42455;3344755,47762;3354099,53659;3363443,60145;3372320,67221;3381197,73707;3390541,80783;3399418,88449;3407828,96114;3416238,104370;3424648,112035;3432590,120290;3441000,129135;3448942,138570;3456885,148004;3464360,157439;3471836,167463;3478844,178077;3492860,198715;3505942,219943;3518089,242939;3530237,265936;3540983,290702;3551261,314878;3555466,328440;3560138,340822;3564810,354385;3568548,367357;3572753,380919;3576023,394481" o:connectangles="0,0,0,0,0,0,0,0,0,0,0,0,0,0,0,0,0,0,0,0,0,0,0,0,0,0,0,0,0,0,0,0,0,0,0,0,0,0,0,0,0,0,0,0,0,0,0,0,0,0,0,0,0,0,0,0,0,0,0,0,0,0,0,0"/>
              </v:shape>
            </w:pict>
          </mc:Fallback>
        </mc:AlternateContent>
      </w:r>
      <w:r w:rsidR="004425F0">
        <w:rPr>
          <w:noProof/>
        </w:rPr>
        <mc:AlternateContent>
          <mc:Choice Requires="wps">
            <w:drawing>
              <wp:anchor distT="0" distB="0" distL="114300" distR="114300" simplePos="0" relativeHeight="251653118" behindDoc="1" locked="0" layoutInCell="1" allowOverlap="1" wp14:anchorId="093E68A5" wp14:editId="339D58A0">
                <wp:simplePos x="0" y="0"/>
                <wp:positionH relativeFrom="column">
                  <wp:posOffset>92075</wp:posOffset>
                </wp:positionH>
                <wp:positionV relativeFrom="paragraph">
                  <wp:posOffset>417830</wp:posOffset>
                </wp:positionV>
                <wp:extent cx="3885565" cy="9006840"/>
                <wp:effectExtent l="3175" t="0" r="10160" b="11430"/>
                <wp:wrapNone/>
                <wp:docPr id="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FEC3CA"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color="#fabf8f [1945]" stroked="f">
                <v:fill color2="#fabf8f [1945]" rotate="t" focus="100%" type="gradient"/>
                <v:path arrowok="t" o:connecttype="custom" o:connectlocs="343908,0;3541657,0;3558934,539;3576210,2156;3593486,4850;3610223,9161;3626959,14011;3643156,20477;3659352,27483;3675009,35566;3690666,44727;3704703,54966;3719280,66282;3733317,77599;3746814,89993;3759771,104004;3772189,118015;3784606,133642;3795404,148731;3806202,165436;3816999,182680;3826717,199924;3835356,218785;3843454,238185;3851552,257046;3858571,277523;3863970,298001;3869908,319556;3874227,340572;3878546,362666;3881246,384760;3883945,407393;3885025,430565;3885565,453737;3885565,8553103;3885025,8576275;3883945,8599447;3881246,8621541;3878546,8644174;3874227,8666268;3869908,8687823;3863970,8708839;3858571,8729317;3851552,8749794;3843454,8769194;3835356,8788055;3826717,8806377;3816999,8824160;3806202,8841404;3795404,8857570;3784606,8873737;3772189,8888825;3759771,8903375;3746814,8916308;3733317,8929241;3719280,8941097;3704703,8952413;3690666,8962113;3675009,8971274;3659352,8979357;3643156,8986901;3626959,8992290;3610223,8997679;3593486,9001451" o:connectangles="0,0,0,0,0,0,0,0,0,0,0,0,0,0,0,0,0,0,0,0,0,0,0,0,0,0,0,0,0,0,0,0,0,0,0,0,0,0,0,0,0,0,0,0,0,0,0,0,0,0,0,0,0,0,0,0,0,0,0,0,0,0,0,0"/>
              </v:shape>
            </w:pict>
          </mc:Fallback>
        </mc:AlternateContent>
      </w:r>
      <w:r w:rsidR="004425F0">
        <w:rPr>
          <w:noProof/>
        </w:rPr>
        <mc:AlternateContent>
          <mc:Choice Requires="wpg">
            <w:drawing>
              <wp:anchor distT="0" distB="0" distL="114300" distR="114300" simplePos="0" relativeHeight="251668480" behindDoc="0" locked="0" layoutInCell="1" allowOverlap="1" wp14:anchorId="6D1B2610" wp14:editId="45902135">
                <wp:simplePos x="0" y="0"/>
                <wp:positionH relativeFrom="column">
                  <wp:posOffset>5716905</wp:posOffset>
                </wp:positionH>
                <wp:positionV relativeFrom="paragraph">
                  <wp:posOffset>-320675</wp:posOffset>
                </wp:positionV>
                <wp:extent cx="954405" cy="2231390"/>
                <wp:effectExtent l="0" t="127000" r="5080" b="74295"/>
                <wp:wrapNone/>
                <wp:docPr id="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0" name="Freeform 157"/>
                        <wps:cNvSpPr>
                          <a:spLocks/>
                        </wps:cNvSpPr>
                        <wps:spPr bwMode="auto">
                          <a:xfrm>
                            <a:off x="6408" y="4119"/>
                            <a:ext cx="4121" cy="6164"/>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8"/>
                        <wps:cNvSpPr>
                          <a:spLocks/>
                        </wps:cNvSpPr>
                        <wps:spPr bwMode="auto">
                          <a:xfrm>
                            <a:off x="7512" y="5586"/>
                            <a:ext cx="2958" cy="4618"/>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9"/>
                        <wps:cNvSpPr>
                          <a:spLocks/>
                        </wps:cNvSpPr>
                        <wps:spPr bwMode="auto">
                          <a:xfrm>
                            <a:off x="6408" y="2761"/>
                            <a:ext cx="2182" cy="2978"/>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0"/>
                        <wps:cNvSpPr>
                          <a:spLocks/>
                        </wps:cNvSpPr>
                        <wps:spPr bwMode="auto">
                          <a:xfrm>
                            <a:off x="6608" y="1518"/>
                            <a:ext cx="1388" cy="2299"/>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1"/>
                        <wps:cNvSpPr>
                          <a:spLocks/>
                        </wps:cNvSpPr>
                        <wps:spPr bwMode="auto">
                          <a:xfrm>
                            <a:off x="7399" y="2123"/>
                            <a:ext cx="406" cy="1040"/>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2"/>
                        <wps:cNvSpPr>
                          <a:spLocks/>
                        </wps:cNvSpPr>
                        <wps:spPr bwMode="auto">
                          <a:xfrm>
                            <a:off x="8293" y="4994"/>
                            <a:ext cx="2592" cy="5576"/>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3"/>
                        <wps:cNvSpPr>
                          <a:spLocks/>
                        </wps:cNvSpPr>
                        <wps:spPr bwMode="auto">
                          <a:xfrm>
                            <a:off x="8257" y="3428"/>
                            <a:ext cx="2103" cy="2097"/>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4"/>
                        <wps:cNvSpPr>
                          <a:spLocks/>
                        </wps:cNvSpPr>
                        <wps:spPr bwMode="auto">
                          <a:xfrm>
                            <a:off x="9091" y="1770"/>
                            <a:ext cx="1269" cy="1933"/>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5"/>
                        <wps:cNvSpPr>
                          <a:spLocks/>
                        </wps:cNvSpPr>
                        <wps:spPr bwMode="auto">
                          <a:xfrm>
                            <a:off x="9939" y="2459"/>
                            <a:ext cx="293" cy="1148"/>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6"/>
                        <wps:cNvSpPr>
                          <a:spLocks/>
                        </wps:cNvSpPr>
                        <wps:spPr bwMode="auto">
                          <a:xfrm>
                            <a:off x="9017" y="5608"/>
                            <a:ext cx="1869" cy="5044"/>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7"/>
                        <wps:cNvSpPr>
                          <a:spLocks/>
                        </wps:cNvSpPr>
                        <wps:spPr bwMode="auto">
                          <a:xfrm>
                            <a:off x="7978" y="8307"/>
                            <a:ext cx="3081" cy="2453"/>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8"/>
                        <wps:cNvSpPr>
                          <a:spLocks/>
                        </wps:cNvSpPr>
                        <wps:spPr bwMode="auto">
                          <a:xfrm>
                            <a:off x="7176" y="8079"/>
                            <a:ext cx="1691" cy="1578"/>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9"/>
                        <wps:cNvSpPr>
                          <a:spLocks/>
                        </wps:cNvSpPr>
                        <wps:spPr bwMode="auto">
                          <a:xfrm>
                            <a:off x="6338" y="8065"/>
                            <a:ext cx="1278" cy="875"/>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0"/>
                        <wps:cNvSpPr>
                          <a:spLocks/>
                        </wps:cNvSpPr>
                        <wps:spPr bwMode="auto">
                          <a:xfrm>
                            <a:off x="6608" y="8152"/>
                            <a:ext cx="862" cy="256"/>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1"/>
                        <wps:cNvSpPr>
                          <a:spLocks/>
                        </wps:cNvSpPr>
                        <wps:spPr bwMode="auto">
                          <a:xfrm>
                            <a:off x="8796" y="9277"/>
                            <a:ext cx="2211" cy="138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EC4737D" id="Group 156" o:spid="_x0000_s1026" style="position:absolute;margin-left:450.15pt;margin-top:-25.2pt;width:75.15pt;height:175.7pt;rotation:-6324833fd;z-index:251668480" coordorigin="6338,1518" coordsize="4721,9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">
                <v:shape id="Freeform 157" o:spid="_x0000_s1027" style="position:absolute;left:6408;top:4119;width:4121;height:6164;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AZrwgAA&#10;ANoAAAAPAAAAZHJzL2Rvd25yZXYueG1sRI9Pi8IwFMTvC36H8ARva2rRZanGosKCIIr/Dnp7NM+2&#10;2LyUJmvrtzfCwh6HmfkNM0s7U4kHNa60rGA0jEAQZ1aXnCs4n34+v0E4j6yxskwKnuQgnfc+Zpho&#10;2/KBHkefiwBhl6CCwvs6kdJlBRl0Q1sTB+9mG4M+yCaXusE2wE0l4yj6kgZLDgsF1rQqKLsff42C&#10;bZtfNvW1Xe32bs9UjrvJgZdKDfrdYgrCU+f/w3/ttVYQw/tKu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IBmvCAAAA2gAAAA8AAAAAAAAAAAAAAAAAlwIAAGRycy9kb3du&#10;cmV2LnhtbFBLBQYAAAAABAAEAPUAAACGAw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3904,6164;3827,6092;3751,6020;3676,5948;3600,5876;3525,5804;3451,5732;3378,5659;3304,5587;3231,5515;3159,5443;3087,5371;3015,5298;2944,5226;2874,5153;2804,5081;2734,5008;2665,4936;2596,4863;2529,4791;2461,4717;2394,4644;2328,4572;2262,4498;2196,4425;2132,4352;2067,4278;2003,4204;1940,4131;1877,4057;1815,3983;1753,3909;1692,3835;1633,3762;1574,3690;1516,3617;1458,3545;1401,3472;1345,3399;1288,3326;1232,3252;1177,3179;1122,3106;1067,3032;1013,2958;959,2885;905,2811;852,2737;799,2663;747,2589;695,2515;643,2441;592,2367;541,2293;490,2219;439,2145;390,2071;291,1923;192,1775;95,1628;0,1480;62,1419;125,1358;188,1299" o:connectangles="0,0,0,0,0,0,0,0,0,0,0,0,0,0,0,0,0,0,0,0,0,0,0,0,0,0,0,0,0,0,0,0,0,0,0,0,0,0,0,0,0,0,0,0,0,0,0,0,0,0,0,0,0,0,0,0,0,0,0,0,0,0,0,0"/>
                </v:shape>
                <v:shape id="Freeform 158" o:spid="_x0000_s1028" style="position:absolute;left:7512;top:5586;width:2958;height:4618;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R6owwAA&#10;ANoAAAAPAAAAZHJzL2Rvd25yZXYueG1sRI9Ba8JAFITvQv/D8gq9SLNpA9qmrqERKno0Cu3xkX1N&#10;QrNvw+6q6b93BcHjMPPNMItiNL04kfOdZQUvSQqCuLa640bBYf/1/AbCB2SNvWVS8E8eiuXDZIG5&#10;tmfe0akKjYgl7HNU0IYw5FL6uiWDPrEDcfR+rTMYonSN1A7Psdz08jVNZ9Jgx3GhxYFWLdV/1dEo&#10;yObbYbqudpkcXfmerUvO7M+3Uk+P4+cHiEBjuIdv9EZHDq5X4g2Qy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0R6owwAAANoAAAAPAAAAAAAAAAAAAAAAAJcCAABkcnMvZG93&#10;bnJldi54bWxQSwUGAAAAAAQABAD1AAAAhwM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2910,4618;2897,4607;2861,4575;2804,4522;2727,4450;2682,4408;2633,4361;2580,4310;2523,4255;2463,4197;2399,4135;2334,4069;2265,4000;2194,3928;2121,3853;2046,3775;1969,3694;1891,3612;1813,3526;1733,3438;1652,3349;1572,3257;1491,3164;1410,3069;1330,2973;1251,2876;1172,2777;1095,2678;1019,2577;947,2480;876,2381;808,2282;741,2182;676,2083;614,1983;554,1884;496,1785;441,1687;388,1590;338,1494;292,1399;248,1305;207,1214;169,1125;135,1037;105,952;78,869;55,790;36,713;20,639;9,569;2,502;0,439;2,381;9,326;20,276;36,230;58,190;84,154;116,123;153,98;196,59;238,30;281,11" o:connectangles="0,0,0,0,0,0,0,0,0,0,0,0,0,0,0,0,0,0,0,0,0,0,0,0,0,0,0,0,0,0,0,0,0,0,0,0,0,0,0,0,0,0,0,0,0,0,0,0,0,0,0,0,0,0,0,0,0,0,0,0,0,0,0,0"/>
                </v:shape>
                <v:shape id="Freeform 159" o:spid="_x0000_s1029" style="position:absolute;left:6408;top:2761;width:2182;height:2978;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CIvwgAA&#10;ANoAAAAPAAAAZHJzL2Rvd25yZXYueG1sRI9Ba8JAFITvBf/D8gRvdaNIKdFVotE2J0tVPD+yzySY&#10;fRuya5L++25B6HGYmW+Y1WYwteiodZVlBbNpBII4t7riQsHlfHh9B+E8ssbaMin4IQeb9ehlhbG2&#10;PX9Td/KFCBB2MSoovW9iKV1ekkE3tQ1x8G62NeiDbAupW+wD3NRyHkVv0mDFYaHEhnYl5ffTwyio&#10;mmuUzIbs82ObH3dfySVFt0+VmoyHZAnC0+D/w892phUs4O9KuAF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EIi/CAAAA2gAAAA8AAAAAAAAAAAAAAAAAlwIAAGRycy9kb3du&#10;cmV2LnhtbFBLBQYAAAAABAAEAPUAAACGAw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203,993;194,1054;184,1117;174,1181;165,1246;146,1378;129,1513;112,1648;97,1784;82,1918;68,2049;56,2176;43,2298;33,2413;24,2520;16,2618;10,2705;5,2780;1,2842;0,2868;1,2891;4,2912;9,2929;15,2944;23,2956;31,2965;42,2972;53,2976;67,2978;80,2977;96,2974;112,2968;129,2960;147,2949;166,2936;186,2921;206,2904;228,2884;249,2862;271,2839;294,2813;317,2784;340,2754;364,2723;388,2689;411,2653;435,2615;459,2576;483,2534;507,2492;530,2447;554,2406;579,2371;606,2345;634,2325;662,2310;692,2302;723,2297;754,2297;787,2300;819,2307;854,2316;888,2327;957,2352" o:connectangles="0,0,0,0,0,0,0,0,0,0,0,0,0,0,0,0,0,0,0,0,0,0,0,0,0,0,0,0,0,0,0,0,0,0,0,0,0,0,0,0,0,0,0,0,0,0,0,0,0,0,0,0,0,0,0,0,0,0,0,0,0,0,0,0"/>
                </v:shape>
                <v:shape id="Freeform 160" o:spid="_x0000_s1030" style="position:absolute;left:6608;top:1518;width:1388;height:2299;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FfwQAA&#10;ANoAAAAPAAAAZHJzL2Rvd25yZXYueG1sRI9BawIxFITvBf9DeEJvNavoUlajiKKUHoRa8fzYPDeL&#10;m5cliev67xtB6HGYmW+Yxaq3jejIh9qxgvEoA0FcOl1zpeD0u/v4BBEissbGMSl4UIDVcvC2wEK7&#10;O/9Qd4yVSBAOBSowMbaFlKE0ZDGMXEucvIvzFmOSvpLa4z3BbSMnWZZLizWnBYMtbQyV1+PNKtg6&#10;2u+687dvt+bAGKf5Y3PJlXof9us5iEh9/A+/2l9awQyeV9IN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4hX8EAAADaAAAADwAAAAAAAAAAAAAAAACXAgAAZHJzL2Rvd25y&#10;ZXYueG1sUEsFBgAAAAAEAAQA9QAAAIUDA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666,162;615,302;565,442;515,581;468,718;422,855;377,990;334,1124;292,1258;251,1391;212,1523;173,1654;136,1785;100,1914;66,2043;33,2172;0,2299;52,2295;104,2287;157,2276;211,2262;265,2245;320,2226;375,2204;429,2180;485,2153;540,2125;594,2095;648,2062;701,2029;754,1994;806,1957;857,1920;906,1882;954,1843;1000,1803;1044,1763;1087,1722;1127,1682;1166,1641;1202,1601;1236,1561;1267,1521;1295,1482;1320,1444;1342,1407;1361,1371;1376,1336;1388,1303;1346,1230;1304,1157;1263,1083;1222,1009;1182,934;1142,859;1104,784;1066,708;1029,632;993,555;958,478;924,401;907,362;891,323;875,284" o:connectangles="0,0,0,0,0,0,0,0,0,0,0,0,0,0,0,0,0,0,0,0,0,0,0,0,0,0,0,0,0,0,0,0,0,0,0,0,0,0,0,0,0,0,0,0,0,0,0,0,0,0,0,0,0,0,0,0,0,0,0,0,0,0,0,0"/>
                </v:shape>
                <v:shape id="Freeform 161" o:spid="_x0000_s1031" style="position:absolute;left:7399;top:2123;width:406;height:1040;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EVcwgAA&#10;ANoAAAAPAAAAZHJzL2Rvd25yZXYueG1sRI/disIwFITvBd8hHGHvNFWoStcoqyC4oAV/HuDQnG3L&#10;NieliW3dp98IgpfDzHzDrDa9qURLjSstK5hOIhDEmdUl5wpu1/14CcJ5ZI2VZVLwIAeb9XCwwkTb&#10;js/UXnwuAoRdggoK7+tESpcVZNBNbE0cvB/bGPRBNrnUDXYBbio5i6K5NFhyWCiwpl1B2e/lbhRI&#10;nXZ1dkzb02wRx+k2Lv/090Opj1H/9QnCU+/f4Vf7oBXM4Xkl3A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gRVzCAAAA2gAAAA8AAAAAAAAAAAAAAAAAlwIAAGRycy9kb3du&#10;cmV2LnhtbFBLBQYAAAAABAAEAPUAAACGAw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24,50;48,102;75,157;103,212;131,269;159,325;188,381;216,436;244,490;271,542;297,590;321,636;343,678;364,715;381,747;396,774;402,786;405,798;406,812;405,824;403,838;398,851;392,865;385,878;376,891;366,905;355,918;343,931;330,943;316,955;302,966;287,977;272,988;256,997;241,1006;225,1014;209,1021;194,1027;179,1032;165,1036;151,1039;138,1040;125,1040;114,1039;104,1037;95,1032;86,1026;81,1019;75,1009;70,993;65,974;60,950;55,923;51,892;47,859;43,823;39,784;35,743;32,701;29,658;23,568;18,477;13,386" o:connectangles="0,0,0,0,0,0,0,0,0,0,0,0,0,0,0,0,0,0,0,0,0,0,0,0,0,0,0,0,0,0,0,0,0,0,0,0,0,0,0,0,0,0,0,0,0,0,0,0,0,0,0,0,0,0,0,0,0,0,0,0,0,0,0,0"/>
                </v:shape>
                <v:shape id="Freeform 162" o:spid="_x0000_s1032" style="position:absolute;left:8293;top:4994;width:2592;height:5576;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aI+xQAA&#10;ANoAAAAPAAAAZHJzL2Rvd25yZXYueG1sRI9BawIxFITvBf9DeIK3mm3Fdrs1ilQL9iCitmWPj83r&#10;ZjF5WTapbv99Uyh4HGbmG2a26J0VZ+pC41nB3TgDQVx53XCt4P34epuDCBFZo/VMCn4owGI+uJlh&#10;of2F93Q+xFokCIcCFZgY20LKUBlyGMa+JU7el+8cxiS7WuoOLwnurLzPsgfpsOG0YLClF0PV6fDt&#10;FJQfb+XTOtvayWpX7lv7mZvpMVdqNOyXzyAi9fEa/m9vtIJH+LuSb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hoj7FAAAA2gAAAA8AAAAAAAAAAAAAAAAAlwIAAGRycy9k&#10;b3ducmV2LnhtbFBLBQYAAAAABAAEAPUAAACJAw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2262,5457;2202,5382;2143,5308;2084,5233;2026,5158;1967,5083;1910,5008;1853,4933;1797,4858;1741,4783;1687,4707;1632,4631;1579,4555;1526,4479;1474,4402;1423,4326;1373,4249;1323,4171;1274,4094;1226,4016;1180,3937;1134,3860;1088,3780;1044,3701;1001,3622;959,3542;918,3462;878,3381;838,3299;801,3218;764,3136;728,3053;694,2970;660,2886;628,2801;596,2715;565,2629;535,2543;506,2456;479,2369;452,2281;426,2192;400,2104;376,2015;352,1924;329,1834;307,1744;285,1653;265,1562;244,1470;225,1378;206,1286;187,1193;169,1099;152,1005;135,912;119,817;102,723;87,628;72,533;57,437;42,341;28,245;14,149" o:connectangles="0,0,0,0,0,0,0,0,0,0,0,0,0,0,0,0,0,0,0,0,0,0,0,0,0,0,0,0,0,0,0,0,0,0,0,0,0,0,0,0,0,0,0,0,0,0,0,0,0,0,0,0,0,0,0,0,0,0,0,0,0,0,0,0"/>
                </v:shape>
                <v:shape id="Freeform 163" o:spid="_x0000_s1033" style="position:absolute;left:8257;top:3428;width:2103;height:2097;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2hVwwAA&#10;ANsAAAAPAAAAZHJzL2Rvd25yZXYueG1sRI/BbsJADETvlfiHlZF6KxvaqEKBBUGjCq5J+wFW1k2i&#10;Zr1RdiEhX18fkHqzNeOZ591hcp260RBazwbWqwQUceVty7WB76/Plw2oEJEtdp7JwJ0CHPaLpx1m&#10;1o9c0K2MtZIQDhkaaGLsM61D1ZDDsPI9sWg/fnAYZR1qbQccJdx1+jVJ3rXDlqWhwZ4+Gqp+y6sz&#10;QMW6OL+5OUmv9/Oc6in38yk35nk5HbegIk3x3/y4vljBF3r5RQb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o2hVwwAAANsAAAAPAAAAAAAAAAAAAAAAAJcCAABkcnMvZG93&#10;bnJldi54bWxQSwUGAAAAAAQABAD1AAAAhwM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850,0;792,107;732,218;672,334;611,452;549,571;488,691;429,810;370,928;314,1041;261,1151;211,1254;165,1351;123,1440;86,1519;54,1588;28,1645;18,1670;10,1693;4,1716;2,1737;0,1756;1,1775;4,1792;9,1807;16,1821;25,1833;35,1844;47,1853;61,1862;76,1868;93,1873;111,1875;131,1877;152,1877;174,1875;197,1872;221,1867;247,1860;273,1851;301,1840;328,1828;357,1814;387,1798;417,1780;448,1760;479,1739;511,1715;543,1689;575,1667;606,1652;637,1644;668,1643;698,1647;728,1657;757,1671;787,1689;816,1711;846,1736;874,1764;904,1793;963,1856;1023,1920;1054,1951" o:connectangles="0,0,0,0,0,0,0,0,0,0,0,0,0,0,0,0,0,0,0,0,0,0,0,0,0,0,0,0,0,0,0,0,0,0,0,0,0,0,0,0,0,0,0,0,0,0,0,0,0,0,0,0,0,0,0,0,0,0,0,0,0,0,0,0"/>
                </v:shape>
                <v:shape id="Freeform 164" o:spid="_x0000_s1034" style="position:absolute;left:9091;top:1770;width:1269;height:1933;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kWuwgAA&#10;ANsAAAAPAAAAZHJzL2Rvd25yZXYueG1sRE9Na8JAEL0L/Q/LCL3pJj2UGl2DpBSCSGit6HWSHZNg&#10;djZkV43/vlso9DaP9zmrdDSduNHgWssK4nkEgriyuuVaweH7Y/YGwnlkjZ1lUvAgB+n6abLCRNs7&#10;f9Ft72sRQtglqKDxvk+kdFVDBt3c9sSBO9vBoA9wqKUe8B7CTSdfouhVGmw5NDTYU9ZQddlfjQJH&#10;n2W0OJVFudgWXfyeZ8ddkSn1PB03SxCeRv8v/nPnOsyP4feXcI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2Ra7CAAAA2wAAAA8AAAAAAAAAAAAAAAAAlwIAAGRycy9kb3du&#10;cmV2LnhtbFBLBQYAAAAABAAEAPUAAACGAw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1129,80;1055,175;981,270;908,365;835,461;763,558;692,655;620,752;549,849;478,947;409,1045;339,1143;271,1241;202,1340;134,1439;67,1538;0,1638;36,1676;73,1711;111,1743;152,1772;193,1799;236,1823;280,1845;325,1864;371,1880;417,1895;463,1907;511,1916;558,1924;605,1929;652,1932;698,1933;745,1932;790,1929;835,1925;878,1918;921,1910;962,1900;1002,1888;1040,1875;1076,1861;1111,1845;1143,1827;1174,1809;1201,1788;1227,1767;1249,1745;1269,1721;1267,1623;1264,1525;1262,1426;1260,1327;1258,1228;1257,1128;1255,1028;1254,928;1253,828;1252,728;1251,627;1250,526;1250,425;1249,324;1249,222" o:connectangles="0,0,0,0,0,0,0,0,0,0,0,0,0,0,0,0,0,0,0,0,0,0,0,0,0,0,0,0,0,0,0,0,0,0,0,0,0,0,0,0,0,0,0,0,0,0,0,0,0,0,0,0,0,0,0,0,0,0,0,0,0,0,0,0"/>
                </v:shape>
                <v:shape id="Freeform 165" o:spid="_x0000_s1035" style="position:absolute;left:9939;top:2459;width:293;height:1148;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Bo1wgAA&#10;ANsAAAAPAAAAZHJzL2Rvd25yZXYueG1sRE9Na8JAEL0X+h+WKXgJzcYcWolZRQSh9VCoevA4zY5J&#10;MDsbdtck/nu3UOhtHu9zyvVkOjGQ861lBfM0A0FcWd1yreB03L0uQPiArLGzTAru5GG9en4qsdB2&#10;5G8aDqEWMYR9gQqaEPpCSl81ZNCntieO3MU6gyFCV0vtcIzhppN5lr1Jgy3HhgZ72jZUXQ83oyB5&#10;T84L43D3k22Sbv/1mV/d1ig1e5k2SxCBpvAv/nN/6Dg/h99f4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IGjXCAAAA2wAAAA8AAAAAAAAAAAAAAAAAlwIAAGRycy9kb3du&#10;cmV2LnhtbFBLBQYAAAAABAAEAPUAAACGAw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281,0;281,67;282,137;283,209;283,283;284,358;284,433;285,507;286,581;287,652;288,720;289,785;289,845;291,900;291,949;292,992;293,1028;292,1043;291,1057;287,1071;282,1083;276,1094;268,1104;260,1112;250,1120;240,1127;229,1132;217,1138;205,1142;191,1145;179,1146;165,1147;151,1148;138,1147;124,1146;111,1143;98,1141;85,1136;73,1132;61,1127;50,1120;40,1113;31,1106;23,1097;15,1088;9,1078;5,1068;2,1057;0,1045;0,1031;2,1012;5,990;9,964;15,934;23,901;31,866;40,828;61,747;85,659;110,568;138,475;164,384;190,297;214,217" o:connectangles="0,0,0,0,0,0,0,0,0,0,0,0,0,0,0,0,0,0,0,0,0,0,0,0,0,0,0,0,0,0,0,0,0,0,0,0,0,0,0,0,0,0,0,0,0,0,0,0,0,0,0,0,0,0,0,0,0,0,0,0,0,0,0,0"/>
                </v:shape>
                <v:shape id="Freeform 166" o:spid="_x0000_s1036" style="position:absolute;left:9017;top:5608;width:1869;height:5044;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SsjwAAA&#10;ANsAAAAPAAAAZHJzL2Rvd25yZXYueG1sRE/fa8IwEH4f+D+EE/Y2Ux046YxSBMEn0U58PpNbW2wu&#10;JYm1219vhMHe7uP7ecv1YFvRkw+NYwXTSQaCWDvTcKXg9LV9W4AIEdlg65gU/FCA9Wr0ssTcuDsf&#10;qS9jJVIIhxwV1DF2uZRB12QxTFxHnLhv5y3GBH0ljcd7CretnGXZXFpsODXU2NGmJn0tb1bB/rDv&#10;y8XvtivmxcVL3X6cz9or9Toeik8QkYb4L/5z70ya/w7PX9IBcv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jSsj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1869,5044;1857,5032;1825,4996;1801,4969;1774,4936;1741,4899;1706,4856;1666,4808;1623,4755;1577,4698;1528,4636;1476,4570;1423,4500;1367,4425;1311,4347;1252,4266;1192,4180;1132,4092;1071,4000;1009,3906;948,3808;887,3708;826,3606;767,3501;709,3394;651,3285;596,3175;542,3063;491,2949;442,2834;396,2718;353,2600;312,2481;274,2362;239,2243;206,2123;176,2004;149,1885;123,1767;101,1651;80,1536;63,1424;47,1313;34,1204;23,1099;14,996;8,897;3,802;1,710;0,623;2,539;5,461;11,389;17,321;27,259;37,204;50,154;64,111;80,76;97,47;116,26;136,12;158,7;186,0" o:connectangles="0,0,0,0,0,0,0,0,0,0,0,0,0,0,0,0,0,0,0,0,0,0,0,0,0,0,0,0,0,0,0,0,0,0,0,0,0,0,0,0,0,0,0,0,0,0,0,0,0,0,0,0,0,0,0,0,0,0,0,0,0,0,0,0"/>
                </v:shape>
                <v:shape id="Freeform 167" o:spid="_x0000_s1037" style="position:absolute;left:7978;top:8307;width:3081;height:2453;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hJ2wQAA&#10;ANsAAAAPAAAAZHJzL2Rvd25yZXYueG1sRE9Li8IwEL4L+x/CLOxNU0VWrUZZxYUFQfBx8Dg2Y1O2&#10;mZQm2vrvjSB4m4/vObNFa0txo9oXjhX0ewkI4szpgnMFx8NvdwzCB2SNpWNScCcPi/lHZ4apdg3v&#10;6LYPuYgh7FNUYEKoUil9Zsii77mKOHIXV1sMEda51DU2MdyWcpAk39JiwbHBYEUrQ9n//moV+NVy&#10;MNkMT+tJaHb95p4st6OzUerrs/2ZggjUhrf45f7Tcf4Qnr/EA+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oSdsEAAADbAAAADwAAAAAAAAAAAAAAAACXAgAAZHJzL2Rvd25y&#10;ZXYueG1sUEsFBgAAAAAEAAQA9QAAAIUDA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58,1294;143,1318;228,1343;314,1368;399,1394;485,1421;570,1448;656,1477;742,1506;829,1536;915,1567;1001,1599;1087,1631;1174,1665;1260,1700;1347,1735;1434,1771;1525,1810;1621,1852;1722,1896;1824,1942;1928,1989;2033,2037;2138,2084;2241,2132;2341,2178;2437,2223;2529,2266;2614,2305;2693,2342;2764,2375;2825,2405;2876,2428;2899,2438;2920,2445;2939,2450;2957,2452;2973,2453;2988,2451;3002,2448;3014,2442;3025,2436;3035,2427;3044,2418;3052,2407;3059,2395;3065,2382;3069,2368;3073,2353;3076,2337;3078,2322;3080,2305;3081,2288;3081,2271;3080,2255;3079,2238;3077,2221;3075,2204;3072,2189;3069,2173;3065,2158;3062,2144;3057,2132;3053,2119" o:connectangles="0,0,0,0,0,0,0,0,0,0,0,0,0,0,0,0,0,0,0,0,0,0,0,0,0,0,0,0,0,0,0,0,0,0,0,0,0,0,0,0,0,0,0,0,0,0,0,0,0,0,0,0,0,0,0,0,0,0,0,0,0,0,0,0"/>
                </v:shape>
                <v:shape id="Freeform 168" o:spid="_x0000_s1038" style="position:absolute;left:7176;top:8079;width:1691;height:1578;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MIlvgAA&#10;ANsAAAAPAAAAZHJzL2Rvd25yZXYueG1sRI/RCsIwDEXfBf+hRPBNO4eKTKuoIAiCMPUDwhq34ZqO&#10;tbr591YQfEu4N/fcrDadqcSLGldaVjAZRyCIM6tLzhXcrofRAoTzyBory6TgTQ42635vhYm2Laf0&#10;uvhchBB2CSoovK8TKV1WkEE3tjVx0O62MejD2uRSN9iGcFPJOIrm0mDJgVBgTfuCssflaQLE+Diu&#10;MDWzdnpGPM13x0WWKjUcdNslCE+d/5t/10cd6s/g+0sY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0TCJb4AAADbAAAADwAAAAAAAAAAAAAAAACXAgAAZHJzL2Rvd25yZXYu&#10;eG1sUEsFBgAAAAAEAAQA9QAAAIIDA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862;55,904;113,949;173,996;236,1044;299,1092;363,1141;427,1190;491,1238;552,1285;611,1331;668,1374;721,1415;770,1451;814,1485;852,1514;883,1539;897,1549;911,1558;924,1565;937,1570;949,1575;961,1577;973,1578;984,1577;995,1576;1006,1573;1016,1569;1026,1564;1036,1558;1045,1550;1054,1542;1064,1532;1072,1523;1081,1511;1089,1499;1097,1486;1105,1473;1113,1458;1121,1444;1129,1428;1144,1396;1159,1362;1173,1327;1188,1290;1194,1272;1198,1252;1200,1231;1200,1209;1199,1186;1196,1163;1192,1140;1187,1115;1175,1067;1162,1019;1156,995;1151,972;1146,949;1142,927;1139,906;1137,886;1137,867;1139,849;1143,833" o:connectangles="0,0,0,0,0,0,0,0,0,0,0,0,0,0,0,0,0,0,0,0,0,0,0,0,0,0,0,0,0,0,0,0,0,0,0,0,0,0,0,0,0,0,0,0,0,0,0,0,0,0,0,0,0,0,0,0,0,0,0,0,0,0,0,0"/>
                </v:shape>
                <v:shape id="Freeform 169" o:spid="_x0000_s1039" style="position:absolute;left:6338;top:8065;width:1278;height:875;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XYAwwAA&#10;ANsAAAAPAAAAZHJzL2Rvd25yZXYueG1sRE89a8MwEN0D/Q/iCllCLKeDCa6VUFoSPHhokwwdD+ti&#10;m1gn1VJt599XhUK3e7zPK/az6cVIg+8sK9gkKQji2uqOGwWX82G9BeEDssbeMim4k4f97mFRYK7t&#10;xB80nkIjYgj7HBW0IbhcSl+3ZNAn1hFH7moHgyHCoZF6wCmGm14+pWkmDXYcG1p09NpSfTt9GwXV&#10;yr29u+NUZtX2M3VfR3uzfanU8nF+eQYRaA7/4j93qeP8DH5/i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XYAwwAAANsAAAAPAAAAAAAAAAAAAAAAAJcCAABkcnMvZG93&#10;bnJldi54bWxQSwUGAAAAAAQABAD1AAAAhwM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40,411;87,437;135,464;183,491;232,519;280,547;329,575;378,603;427,632;477,661;527,690;578,720;628,750;680,781;731,812;783,843;836,875;876,846;913,816;949,786;982,755;1014,724;1044,693;1072,662;1098,631;1123,600;1145,569;1166,537;1185,506;1202,475;1218,444;1231,414;1243,384;1253,355;1262,325;1268,297;1273,269;1276,242;1278,215;1278,190;1276,164;1273,140;1268,117;1261,95;1253,73;1243,53;1232,35;1219,17;1205,0;1168,3;1131,6;1094,9;1057,13;1020,17;984,22;948,27;911,32;875,38;839,43;803,50;767,57;731,64;695,71;660,79" o:connectangles="0,0,0,0,0,0,0,0,0,0,0,0,0,0,0,0,0,0,0,0,0,0,0,0,0,0,0,0,0,0,0,0,0,0,0,0,0,0,0,0,0,0,0,0,0,0,0,0,0,0,0,0,0,0,0,0,0,0,0,0,0,0,0,0"/>
                </v:shape>
                <v:shape id="Freeform 170" o:spid="_x0000_s1040" style="position:absolute;left:6608;top:8152;width:862;height:256;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KWmwQAA&#10;ANsAAAAPAAAAZHJzL2Rvd25yZXYueG1sRE/dasIwFL4f+A7hDHY3080xZzXKKii7Gqh7gENzbEub&#10;k5qkNnv7ZSB4dz6+37PaRNOJKznfWFbwMs1AEJdWN1wp+Dntnj9A+ICssbNMCn7Jw2Y9eVhhru3I&#10;B7oeQyVSCPscFdQh9LmUvqzJoJ/anjhxZ+sMhgRdJbXDMYWbTr5m2bs02HBqqLGnbU1lexyMgt3s&#10;e2+zri2G+Ob3i/HSnovYKvX0GD+XIALFcBff3F86zZ/D/y/p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0ylpsEAAADbAAAADwAAAAAAAAAAAAAAAACXAgAAZHJzL2Rvd25y&#10;ZXYueG1sUEsFBgAAAAAEAAQA9QAAAIUDA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194;25,185;50,176;76,167;102,158;156,141;212,124;269,108;327,93;384,79;442,66;496,53;550,43;601,32;649,23;692,15;732,9;766,4;795,0;807,0;818,0;827,3;836,6;843,11;849,17;854,23;857,31;860,40;862,49;862,59;862,70;861,81;860,92;857,104;854,116;849,128;845,140;839,152;834,163;827,175;820,186;812,196;804,207;796,216;787,224;778,232;769,238;760,244;750,249;740,252;730,254;719,255;705,256;688,256;668,256;624,254;572,251;514,246;453,242;390,236;326,230;263,223;204,217;149,211" o:connectangles="0,0,0,0,0,0,0,0,0,0,0,0,0,0,0,0,0,0,0,0,0,0,0,0,0,0,0,0,0,0,0,0,0,0,0,0,0,0,0,0,0,0,0,0,0,0,0,0,0,0,0,0,0,0,0,0,0,0,0,0,0,0,0,0"/>
                </v:shape>
                <v:shape id="Freeform 171" o:spid="_x0000_s1041" style="position:absolute;left:8796;top:9277;width:2211;height:1384;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eiUwgAA&#10;ANsAAAAPAAAAZHJzL2Rvd25yZXYueG1sRI9Na8JAEIbvBf/DMoK3ulFQJLqKCIJQL42h0NuYHZNg&#10;djZktybtr+8cBG8zzPvxzGY3uEY9qAu1ZwOzaQKKuPC25tJAfjm+r0CFiGyx8UwGfinAbjt622Bq&#10;fc+f9MhiqSSEQ4oGqhjbVOtQVOQwTH1LLLeb7xxGWbtS2w57CXeNnifJUjusWRoqbOlQUXHPfpz0&#10;/uWnc/Ydclzl9XD96M/HxVdhzGQ87NegIg3xJX66T1bwBVZ+kQH09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d6JTCAAAA2wAAAA8AAAAAAAAAAAAAAAAAlwIAAGRycy9kb3du&#10;cmV2LnhtbFBLBQYAAAAABAAEAPUAAACGAw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2211,1328;2203,1323;2182,1309;2150,1286;2105,1256;2049,1218;1984,1174;1910,1125;1829,1070;1741,1010;1647,947;1549,881;1448,813;1343,743;1237,672;1131,601;1025,530;923,463;823,398;774,366;725,336;677,306;629,277;583,249;538,222;493,196;450,171;409,148;368,126;330,106;293,87;257,70;224,55;192,41;162,29;135,19;110,11;87,5;67,2;49,0;33,1;21,4;11,10;4,18;1,29;0,43;3,59;9,77;17,96;28,115;42,135;58,155;77,177;98,198;121,220;147,243;174,266;203,289;235,313;267,337;303,362;339,386;377,411;416,437" o:connectangles="0,0,0,0,0,0,0,0,0,0,0,0,0,0,0,0,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F1F97" w14:textId="77777777" w:rsidR="00940327" w:rsidRDefault="00940327">
      <w:pPr>
        <w:spacing w:after="0" w:line="240" w:lineRule="auto"/>
      </w:pPr>
      <w:r>
        <w:separator/>
      </w:r>
    </w:p>
  </w:endnote>
  <w:endnote w:type="continuationSeparator" w:id="0">
    <w:p w14:paraId="7A50D270" w14:textId="77777777" w:rsidR="00940327" w:rsidRDefault="00940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59ABF" w14:textId="77777777" w:rsidR="00940327" w:rsidRDefault="00940327">
      <w:pPr>
        <w:spacing w:after="0" w:line="240" w:lineRule="auto"/>
      </w:pPr>
      <w:r>
        <w:separator/>
      </w:r>
    </w:p>
  </w:footnote>
  <w:footnote w:type="continuationSeparator" w:id="0">
    <w:p w14:paraId="175DC666" w14:textId="77777777" w:rsidR="00940327" w:rsidRDefault="00940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D56CD"/>
    <w:multiLevelType w:val="hybridMultilevel"/>
    <w:tmpl w:val="8564A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D5A3935"/>
    <w:multiLevelType w:val="hybridMultilevel"/>
    <w:tmpl w:val="D944ADB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655C4D7F"/>
    <w:multiLevelType w:val="hybridMultilevel"/>
    <w:tmpl w:val="ED64ADCA"/>
    <w:lvl w:ilvl="0" w:tplc="49849E22">
      <w:start w:val="1"/>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5F0"/>
    <w:rsid w:val="0009110B"/>
    <w:rsid w:val="00093D12"/>
    <w:rsid w:val="001D22C0"/>
    <w:rsid w:val="001F7C38"/>
    <w:rsid w:val="0031698D"/>
    <w:rsid w:val="003E21F0"/>
    <w:rsid w:val="004168FB"/>
    <w:rsid w:val="004425F0"/>
    <w:rsid w:val="004B1491"/>
    <w:rsid w:val="004F0F33"/>
    <w:rsid w:val="00600AA3"/>
    <w:rsid w:val="00615239"/>
    <w:rsid w:val="00673E63"/>
    <w:rsid w:val="007B2312"/>
    <w:rsid w:val="007D6C9E"/>
    <w:rsid w:val="00806C3A"/>
    <w:rsid w:val="008E5A34"/>
    <w:rsid w:val="00911C65"/>
    <w:rsid w:val="00940327"/>
    <w:rsid w:val="0096511B"/>
    <w:rsid w:val="00A026E7"/>
    <w:rsid w:val="00A0456B"/>
    <w:rsid w:val="00A2461C"/>
    <w:rsid w:val="00B059E4"/>
    <w:rsid w:val="00C243F9"/>
    <w:rsid w:val="00C25682"/>
    <w:rsid w:val="00C56363"/>
    <w:rsid w:val="00CD7B4D"/>
    <w:rsid w:val="00D268BC"/>
    <w:rsid w:val="00D6163C"/>
    <w:rsid w:val="00DD60A4"/>
    <w:rsid w:val="00E93E23"/>
    <w:rsid w:val="00E95C2B"/>
    <w:rsid w:val="00F123DE"/>
    <w:rsid w:val="00F4516F"/>
    <w:rsid w:val="00FA2984"/>
    <w:rsid w:val="00FF2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7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F123DE"/>
    <w:pPr>
      <w:spacing w:after="120" w:line="240" w:lineRule="auto"/>
    </w:pPr>
    <w:rPr>
      <w:rFonts w:eastAsia="GungsuhChe"/>
      <w:i/>
      <w:color w:val="000000" w:themeColor="text1"/>
      <w:sz w:val="36"/>
      <w:szCs w:val="28"/>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F123DE"/>
    <w:rPr>
      <w:rFonts w:eastAsia="GungsuhChe"/>
      <w:i/>
      <w:color w:val="000000" w:themeColor="text1"/>
      <w:sz w:val="36"/>
      <w:szCs w:val="2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8F0E1D3B05B1774CAEAF446219DB36AE">
    <w:name w:val="8F0E1D3B05B1774CAEAF446219DB36AE"/>
    <w:rsid w:val="00093D12"/>
    <w:pPr>
      <w:spacing w:after="0" w:line="240" w:lineRule="auto"/>
    </w:pPr>
    <w:rPr>
      <w:rFonts w:eastAsiaTheme="minorEastAsia"/>
      <w:sz w:val="24"/>
      <w:szCs w:val="24"/>
    </w:rPr>
  </w:style>
  <w:style w:type="paragraph" w:customStyle="1" w:styleId="FE1EA4B6853C1A42B09762D686561A66">
    <w:name w:val="FE1EA4B6853C1A42B09762D686561A66"/>
    <w:rsid w:val="00F123DE"/>
    <w:pPr>
      <w:spacing w:after="0" w:line="240" w:lineRule="auto"/>
    </w:pPr>
    <w:rPr>
      <w:rFonts w:eastAsiaTheme="minorEastAsia"/>
      <w:sz w:val="24"/>
      <w:szCs w:val="24"/>
    </w:rPr>
  </w:style>
  <w:style w:type="character" w:customStyle="1" w:styleId="apple-converted-space">
    <w:name w:val="apple-converted-space"/>
    <w:basedOn w:val="DefaultParagraphFont"/>
    <w:rsid w:val="00D268BC"/>
  </w:style>
  <w:style w:type="paragraph" w:styleId="ListParagraph">
    <w:name w:val="List Paragraph"/>
    <w:basedOn w:val="Normal"/>
    <w:uiPriority w:val="34"/>
    <w:rsid w:val="00D26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47870">
      <w:bodyDiv w:val="1"/>
      <w:marLeft w:val="0"/>
      <w:marRight w:val="0"/>
      <w:marTop w:val="0"/>
      <w:marBottom w:val="0"/>
      <w:divBdr>
        <w:top w:val="none" w:sz="0" w:space="0" w:color="auto"/>
        <w:left w:val="none" w:sz="0" w:space="0" w:color="auto"/>
        <w:bottom w:val="none" w:sz="0" w:space="0" w:color="auto"/>
        <w:right w:val="none" w:sz="0" w:space="0" w:color="auto"/>
      </w:divBdr>
    </w:div>
    <w:div w:id="1019510131">
      <w:bodyDiv w:val="1"/>
      <w:marLeft w:val="0"/>
      <w:marRight w:val="0"/>
      <w:marTop w:val="0"/>
      <w:marBottom w:val="0"/>
      <w:divBdr>
        <w:top w:val="none" w:sz="0" w:space="0" w:color="auto"/>
        <w:left w:val="none" w:sz="0" w:space="0" w:color="auto"/>
        <w:bottom w:val="none" w:sz="0" w:space="0" w:color="auto"/>
        <w:right w:val="none" w:sz="0" w:space="0" w:color="auto"/>
      </w:divBdr>
    </w:div>
    <w:div w:id="130115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3E8"/>
    <w:rsid w:val="007F20FD"/>
    <w:rsid w:val="007F7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3E8"/>
    <w:rPr>
      <w:rFonts w:cs="Times New Roman"/>
      <w:sz w:val="3276"/>
      <w:szCs w:val="3276"/>
    </w:rPr>
  </w:style>
  <w:style w:type="character" w:default="1" w:styleId="DefaultParagraphFont">
    <w:name w:val="Default Paragraph Font"/>
    <w:uiPriority w:val="1"/>
    <w:semiHidden/>
    <w:unhideWhenUsed/>
    <w:rsid w:val="007F73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73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2009-07-27T09:26:25+00:00</AssetStart>
    <PublishStatusLookup xmlns="4873beb7-5857-4685-be1f-d57550cc96cc">
      <Value>290570</Value>
      <Value>1304000</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english</OriginalSourceMarket>
    <ApprovalStatus xmlns="4873beb7-5857-4685-be1f-d57550cc96cc">InProgress</ApprovalStatus>
    <SourceTitle xmlns="4873beb7-5857-4685-be1f-d57550cc96cc">Class 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english</DirectSourceMarket>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TP010371613</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542</BugNumber>
    <CrawlForDependencies xmlns="4873beb7-5857-4685-be1f-d57550cc96cc">false</CrawlForDependencies>
    <LastHandOff xmlns="4873beb7-5857-4685-be1f-d57550cc96cc" xsi:nil="true"/>
    <Milestone xmlns="4873beb7-5857-4685-be1f-d57550cc96cc" xsi:nil="true"/>
    <UANotes xmlns="4873beb7-5857-4685-be1f-d57550cc96cc">Webdunia</UANotes>
    <PrimaryImageGen xmlns="4873beb7-5857-4685-be1f-d57550cc96cc">true</PrimaryImageGen>
    <TPFriendlyName xmlns="4873beb7-5857-4685-be1f-d57550cc96cc">Class 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147212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B883FD-73B4-4F09-84F5-D7FE0A5CE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701092-6B6D-4638-A699-7B05F833F59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4.xml><?xml version="1.0" encoding="utf-8"?>
<ds:datastoreItem xmlns:ds="http://schemas.openxmlformats.org/officeDocument/2006/customXml" ds:itemID="{8AE35CFD-A25B-45FF-8E00-D04BCFD6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2017-09-18T16:50:00Z</dcterms:created>
  <dcterms:modified xsi:type="dcterms:W3CDTF">2017-09-18T16:50:00Z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ies>
</file>